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7F202" w14:textId="77777777" w:rsidR="00F80AFC" w:rsidRDefault="0022199D">
      <w:r>
        <w:rPr>
          <w:noProof/>
        </w:rPr>
        <w:drawing>
          <wp:anchor distT="0" distB="0" distL="114300" distR="114300" simplePos="0" relativeHeight="251652608" behindDoc="0" locked="0" layoutInCell="1" allowOverlap="1" wp14:anchorId="4FC63525" wp14:editId="01F19A72">
            <wp:simplePos x="0" y="0"/>
            <wp:positionH relativeFrom="column">
              <wp:posOffset>9525</wp:posOffset>
            </wp:positionH>
            <wp:positionV relativeFrom="paragraph">
              <wp:posOffset>-565150</wp:posOffset>
            </wp:positionV>
            <wp:extent cx="3657600" cy="1295400"/>
            <wp:effectExtent l="0" t="0" r="0" b="0"/>
            <wp:wrapNone/>
            <wp:docPr id="12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C2791" w14:textId="77777777" w:rsidR="00F80AFC" w:rsidRDefault="0022199D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CBEBE43" wp14:editId="2C95E8AF">
                <wp:simplePos x="0" y="0"/>
                <wp:positionH relativeFrom="column">
                  <wp:posOffset>967105</wp:posOffset>
                </wp:positionH>
                <wp:positionV relativeFrom="paragraph">
                  <wp:posOffset>34290</wp:posOffset>
                </wp:positionV>
                <wp:extent cx="2654300" cy="254000"/>
                <wp:effectExtent l="0" t="0" r="0" b="0"/>
                <wp:wrapNone/>
                <wp:docPr id="1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43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3506E" w14:textId="77777777" w:rsidR="00C07D3F" w:rsidRPr="00864F59" w:rsidRDefault="00976AE4" w:rsidP="00C07D3F">
                            <w:pPr>
                              <w:spacing w:line="240" w:lineRule="exact"/>
                              <w:rPr>
                                <w:rFonts w:ascii="Calibri" w:hAnsi="Calibri"/>
                                <w:color w:val="4040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/>
                                <w:spacing w:val="20"/>
                                <w:sz w:val="22"/>
                                <w:szCs w:val="22"/>
                              </w:rPr>
                              <w:t>N</w:t>
                            </w:r>
                            <w:r w:rsidR="000D40B2" w:rsidRPr="00864F59">
                              <w:rPr>
                                <w:rFonts w:ascii="Calibri" w:hAnsi="Calibri"/>
                                <w:color w:val="404040"/>
                                <w:spacing w:val="20"/>
                                <w:sz w:val="22"/>
                                <w:szCs w:val="22"/>
                              </w:rPr>
                              <w:t>-30</w:t>
                            </w:r>
                            <w:r w:rsidR="001B4345">
                              <w:rPr>
                                <w:rFonts w:ascii="Calibri" w:hAnsi="Calibri"/>
                                <w:color w:val="404040"/>
                                <w:spacing w:val="20"/>
                                <w:sz w:val="22"/>
                                <w:szCs w:val="22"/>
                              </w:rPr>
                              <w:t>4</w:t>
                            </w:r>
                            <w:r w:rsidR="000D40B2" w:rsidRPr="00864F59">
                              <w:rPr>
                                <w:rFonts w:ascii="Calibri" w:hAnsi="Calibri"/>
                                <w:color w:val="404040"/>
                                <w:spacing w:val="20"/>
                                <w:sz w:val="22"/>
                                <w:szCs w:val="22"/>
                              </w:rPr>
                              <w:t xml:space="preserve"> •Tel: (718) 260-5565</w:t>
                            </w:r>
                          </w:p>
                          <w:p w14:paraId="3A8191B5" w14:textId="77777777" w:rsidR="0091153C" w:rsidRDefault="009115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EBE4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6.15pt;margin-top:2.7pt;width:209pt;height:2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" stroked="f">
                <v:path arrowok="t"/>
                <v:textbox>
                  <w:txbxContent>
                    <w:p w14:paraId="7C93506E" w14:textId="77777777" w:rsidR="00C07D3F" w:rsidRPr="00864F59" w:rsidRDefault="00976AE4" w:rsidP="00C07D3F">
                      <w:pPr>
                        <w:spacing w:line="240" w:lineRule="exact"/>
                        <w:rPr>
                          <w:rFonts w:ascii="Calibri" w:hAnsi="Calibri"/>
                          <w:color w:val="40404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04040"/>
                          <w:spacing w:val="20"/>
                          <w:sz w:val="22"/>
                          <w:szCs w:val="22"/>
                        </w:rPr>
                        <w:t>N</w:t>
                      </w:r>
                      <w:r w:rsidR="000D40B2" w:rsidRPr="00864F59">
                        <w:rPr>
                          <w:rFonts w:ascii="Calibri" w:hAnsi="Calibri"/>
                          <w:color w:val="404040"/>
                          <w:spacing w:val="20"/>
                          <w:sz w:val="22"/>
                          <w:szCs w:val="22"/>
                        </w:rPr>
                        <w:t>-30</w:t>
                      </w:r>
                      <w:r w:rsidR="001B4345">
                        <w:rPr>
                          <w:rFonts w:ascii="Calibri" w:hAnsi="Calibri"/>
                          <w:color w:val="404040"/>
                          <w:spacing w:val="20"/>
                          <w:sz w:val="22"/>
                          <w:szCs w:val="22"/>
                        </w:rPr>
                        <w:t>4</w:t>
                      </w:r>
                      <w:r w:rsidR="000D40B2" w:rsidRPr="00864F59">
                        <w:rPr>
                          <w:rFonts w:ascii="Calibri" w:hAnsi="Calibri"/>
                          <w:color w:val="404040"/>
                          <w:spacing w:val="20"/>
                          <w:sz w:val="22"/>
                          <w:szCs w:val="22"/>
                        </w:rPr>
                        <w:t xml:space="preserve"> •Tel: (718) 260-5565</w:t>
                      </w:r>
                    </w:p>
                    <w:p w14:paraId="3A8191B5" w14:textId="77777777" w:rsidR="0091153C" w:rsidRDefault="0091153C"/>
                  </w:txbxContent>
                </v:textbox>
              </v:shape>
            </w:pict>
          </mc:Fallback>
        </mc:AlternateContent>
      </w:r>
    </w:p>
    <w:p w14:paraId="3066D4A5" w14:textId="77777777" w:rsidR="00F80AFC" w:rsidRDefault="00F80AFC"/>
    <w:p w14:paraId="73F8983A" w14:textId="77777777" w:rsidR="00F80AFC" w:rsidRDefault="00F80AFC">
      <w:r>
        <w:tab/>
      </w:r>
    </w:p>
    <w:p w14:paraId="22F4E48E" w14:textId="77777777" w:rsidR="00F80AFC" w:rsidRDefault="00F80AFC">
      <w:pPr>
        <w:ind w:left="810"/>
      </w:pPr>
    </w:p>
    <w:p w14:paraId="27F0DC40" w14:textId="77777777" w:rsidR="00C07D3F" w:rsidRPr="00DF56F3" w:rsidRDefault="0091153C" w:rsidP="0091153C">
      <w:pPr>
        <w:rPr>
          <w:b/>
          <w:sz w:val="20"/>
        </w:rPr>
      </w:pPr>
      <w:r w:rsidRPr="0091153C">
        <w:rPr>
          <w:sz w:val="20"/>
        </w:rPr>
        <w:t xml:space="preserve">  </w:t>
      </w:r>
      <w:r w:rsidRPr="00DF56F3">
        <w:rPr>
          <w:b/>
          <w:sz w:val="20"/>
        </w:rPr>
        <w:t>ADJUNCT WORKLOAD MANAGEMENT OFFICE</w:t>
      </w:r>
    </w:p>
    <w:p w14:paraId="5E3E53B9" w14:textId="77777777" w:rsidR="00C07D3F" w:rsidRPr="00DF56F3" w:rsidRDefault="0091153C" w:rsidP="0091153C">
      <w:pPr>
        <w:rPr>
          <w:b/>
          <w:sz w:val="20"/>
        </w:rPr>
      </w:pPr>
      <w:r w:rsidRPr="00DF56F3">
        <w:rPr>
          <w:b/>
          <w:sz w:val="20"/>
        </w:rPr>
        <w:t xml:space="preserve">  INTER-OFFICE MEMORANDUM</w:t>
      </w:r>
    </w:p>
    <w:p w14:paraId="181EBD32" w14:textId="77777777" w:rsidR="00C07D3F" w:rsidRPr="00697015" w:rsidRDefault="00C07D3F">
      <w:pPr>
        <w:ind w:left="810"/>
        <w:rPr>
          <w:szCs w:val="24"/>
        </w:rPr>
      </w:pPr>
    </w:p>
    <w:p w14:paraId="6E4CEA99" w14:textId="77777777" w:rsidR="00994AAA" w:rsidRPr="00697015" w:rsidRDefault="00976AE4" w:rsidP="004B2C26">
      <w:pPr>
        <w:rPr>
          <w:b/>
          <w:szCs w:val="24"/>
        </w:rPr>
      </w:pPr>
      <w:r>
        <w:rPr>
          <w:b/>
          <w:szCs w:val="24"/>
        </w:rPr>
        <w:t xml:space="preserve">  </w:t>
      </w:r>
      <w:r w:rsidR="004F7185">
        <w:rPr>
          <w:b/>
          <w:szCs w:val="24"/>
        </w:rPr>
        <w:t>DATE:</w:t>
      </w:r>
      <w:r w:rsidR="00B32831">
        <w:rPr>
          <w:b/>
          <w:szCs w:val="24"/>
        </w:rPr>
        <w:tab/>
        <w:t>FALL 20</w:t>
      </w:r>
      <w:r w:rsidR="0047209F">
        <w:rPr>
          <w:b/>
          <w:szCs w:val="24"/>
        </w:rPr>
        <w:t>20</w:t>
      </w:r>
    </w:p>
    <w:p w14:paraId="17D0DBB5" w14:textId="77777777" w:rsidR="004B2C26" w:rsidRPr="00697015" w:rsidRDefault="004B2C26" w:rsidP="004B2C26">
      <w:pPr>
        <w:rPr>
          <w:b/>
          <w:szCs w:val="24"/>
        </w:rPr>
      </w:pPr>
    </w:p>
    <w:p w14:paraId="4289666D" w14:textId="77777777" w:rsidR="004B2C26" w:rsidRPr="0091153C" w:rsidRDefault="00976AE4" w:rsidP="004B2C26">
      <w:pPr>
        <w:rPr>
          <w:szCs w:val="24"/>
        </w:rPr>
      </w:pPr>
      <w:r>
        <w:rPr>
          <w:b/>
          <w:szCs w:val="24"/>
        </w:rPr>
        <w:t xml:space="preserve">  </w:t>
      </w:r>
      <w:r w:rsidR="004B2C26" w:rsidRPr="00697015">
        <w:rPr>
          <w:b/>
          <w:szCs w:val="24"/>
        </w:rPr>
        <w:t>TO:</w:t>
      </w:r>
      <w:r w:rsidR="008E42C9">
        <w:rPr>
          <w:b/>
          <w:szCs w:val="24"/>
        </w:rPr>
        <w:tab/>
      </w:r>
      <w:r w:rsidR="008E42C9">
        <w:rPr>
          <w:b/>
          <w:szCs w:val="24"/>
        </w:rPr>
        <w:tab/>
      </w:r>
      <w:r w:rsidR="0091153C">
        <w:rPr>
          <w:szCs w:val="24"/>
        </w:rPr>
        <w:t>All Faculty Members</w:t>
      </w:r>
    </w:p>
    <w:p w14:paraId="2C2B3BDD" w14:textId="77777777" w:rsidR="004B2C26" w:rsidRPr="0091153C" w:rsidRDefault="004B2C26" w:rsidP="004B2C26">
      <w:pPr>
        <w:rPr>
          <w:szCs w:val="24"/>
        </w:rPr>
      </w:pPr>
    </w:p>
    <w:p w14:paraId="11A46614" w14:textId="77777777" w:rsidR="004B2C26" w:rsidRPr="00697015" w:rsidRDefault="00976AE4" w:rsidP="004B2C26">
      <w:pPr>
        <w:rPr>
          <w:b/>
          <w:szCs w:val="24"/>
        </w:rPr>
      </w:pPr>
      <w:r>
        <w:rPr>
          <w:b/>
          <w:szCs w:val="24"/>
        </w:rPr>
        <w:t xml:space="preserve">  </w:t>
      </w:r>
      <w:r w:rsidR="004B2C26" w:rsidRPr="00697015">
        <w:rPr>
          <w:b/>
          <w:szCs w:val="24"/>
        </w:rPr>
        <w:t>FROM:</w:t>
      </w:r>
      <w:r w:rsidR="008E42C9">
        <w:rPr>
          <w:b/>
          <w:szCs w:val="24"/>
        </w:rPr>
        <w:tab/>
      </w:r>
      <w:r w:rsidR="008E42C9" w:rsidRPr="0091153C">
        <w:rPr>
          <w:szCs w:val="24"/>
        </w:rPr>
        <w:t>Constance Tate, Academic Faculty Workload Manager</w:t>
      </w:r>
    </w:p>
    <w:p w14:paraId="6AECCA1B" w14:textId="77777777" w:rsidR="004B2C26" w:rsidRPr="00697015" w:rsidRDefault="004B2C26" w:rsidP="004B2C26">
      <w:pPr>
        <w:rPr>
          <w:b/>
          <w:szCs w:val="24"/>
        </w:rPr>
      </w:pPr>
    </w:p>
    <w:p w14:paraId="19125A88" w14:textId="77777777" w:rsidR="004B2C26" w:rsidRPr="00697015" w:rsidRDefault="00976AE4" w:rsidP="004B2C26">
      <w:pPr>
        <w:rPr>
          <w:b/>
          <w:szCs w:val="24"/>
        </w:rPr>
      </w:pPr>
      <w:r>
        <w:rPr>
          <w:b/>
          <w:szCs w:val="24"/>
        </w:rPr>
        <w:t xml:space="preserve">  </w:t>
      </w:r>
      <w:r w:rsidR="004B2C26" w:rsidRPr="00697015">
        <w:rPr>
          <w:b/>
          <w:szCs w:val="24"/>
        </w:rPr>
        <w:t>SUBJECT:</w:t>
      </w:r>
      <w:r w:rsidR="008E42C9">
        <w:rPr>
          <w:b/>
          <w:szCs w:val="24"/>
        </w:rPr>
        <w:tab/>
      </w:r>
      <w:r w:rsidR="0091153C" w:rsidRPr="0091153C">
        <w:rPr>
          <w:szCs w:val="24"/>
        </w:rPr>
        <w:t>eClass Folders</w:t>
      </w:r>
    </w:p>
    <w:p w14:paraId="7027DC75" w14:textId="77777777" w:rsidR="0091153C" w:rsidRPr="0091153C" w:rsidRDefault="00976AE4" w:rsidP="0091153C">
      <w:pPr>
        <w:rPr>
          <w:szCs w:val="24"/>
        </w:rPr>
      </w:pPr>
      <w:r>
        <w:rPr>
          <w:szCs w:val="24"/>
        </w:rPr>
        <w:t xml:space="preserve">  </w:t>
      </w:r>
      <w:r w:rsidR="0075441F">
        <w:rPr>
          <w:szCs w:val="24"/>
        </w:rPr>
        <w:t>*****</w:t>
      </w:r>
      <w:r>
        <w:rPr>
          <w:szCs w:val="24"/>
        </w:rPr>
        <w:t>*******************************</w:t>
      </w:r>
      <w:r w:rsidR="0075441F">
        <w:rPr>
          <w:szCs w:val="24"/>
        </w:rPr>
        <w:t>*********************************************</w:t>
      </w:r>
      <w:r w:rsidR="0091153C">
        <w:rPr>
          <w:szCs w:val="24"/>
        </w:rPr>
        <w:br/>
      </w:r>
      <w:r w:rsidR="0091153C">
        <w:rPr>
          <w:rFonts w:ascii="Times New Roman" w:eastAsia="Times New Roman" w:hAnsi="Times New Roman"/>
          <w:szCs w:val="24"/>
        </w:rPr>
        <w:t>Cont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nuing</w:t>
      </w:r>
      <w:r w:rsidR="0091153C">
        <w:rPr>
          <w:rFonts w:ascii="Times New Roman" w:eastAsia="Times New Roman" w:hAnsi="Times New Roman"/>
          <w:spacing w:val="-2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in</w:t>
      </w:r>
      <w:r w:rsidR="0091153C">
        <w:rPr>
          <w:rFonts w:ascii="Times New Roman" w:eastAsia="Times New Roman" w:hAnsi="Times New Roman"/>
          <w:spacing w:val="1"/>
          <w:szCs w:val="24"/>
        </w:rPr>
        <w:t xml:space="preserve"> </w:t>
      </w:r>
      <w:r w:rsidR="0091153C" w:rsidRPr="0047209F">
        <w:rPr>
          <w:rFonts w:ascii="Times New Roman" w:eastAsia="Times New Roman" w:hAnsi="Times New Roman"/>
          <w:b/>
          <w:bCs/>
          <w:spacing w:val="1"/>
          <w:szCs w:val="24"/>
        </w:rPr>
        <w:t>FALL 20</w:t>
      </w:r>
      <w:r w:rsidR="0047209F" w:rsidRPr="0047209F">
        <w:rPr>
          <w:rFonts w:ascii="Times New Roman" w:eastAsia="Times New Roman" w:hAnsi="Times New Roman"/>
          <w:b/>
          <w:bCs/>
          <w:spacing w:val="1"/>
          <w:szCs w:val="24"/>
        </w:rPr>
        <w:t>20</w:t>
      </w:r>
      <w:r w:rsidR="0091153C">
        <w:rPr>
          <w:rFonts w:ascii="Times New Roman" w:eastAsia="Times New Roman" w:hAnsi="Times New Roman"/>
          <w:szCs w:val="24"/>
        </w:rPr>
        <w:t xml:space="preserve">, the </w:t>
      </w:r>
      <w:r w:rsidR="0091153C">
        <w:rPr>
          <w:rFonts w:ascii="Times New Roman" w:eastAsia="Times New Roman" w:hAnsi="Times New Roman"/>
          <w:spacing w:val="-1"/>
          <w:szCs w:val="24"/>
        </w:rPr>
        <w:t>c</w:t>
      </w:r>
      <w:r w:rsidR="0091153C">
        <w:rPr>
          <w:rFonts w:ascii="Times New Roman" w:eastAsia="Times New Roman" w:hAnsi="Times New Roman"/>
          <w:szCs w:val="24"/>
        </w:rPr>
        <w:t>ol</w:t>
      </w:r>
      <w:r w:rsidR="0091153C">
        <w:rPr>
          <w:rFonts w:ascii="Times New Roman" w:eastAsia="Times New Roman" w:hAnsi="Times New Roman"/>
          <w:spacing w:val="1"/>
          <w:szCs w:val="24"/>
        </w:rPr>
        <w:t>l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pacing w:val="-2"/>
          <w:szCs w:val="24"/>
        </w:rPr>
        <w:t>g</w:t>
      </w:r>
      <w:r w:rsidR="0091153C">
        <w:rPr>
          <w:rFonts w:ascii="Times New Roman" w:eastAsia="Times New Roman" w:hAnsi="Times New Roman"/>
          <w:szCs w:val="24"/>
        </w:rPr>
        <w:t>e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will</w:t>
      </w:r>
      <w:r w:rsidR="0091153C">
        <w:rPr>
          <w:rFonts w:ascii="Times New Roman" w:eastAsia="Times New Roman" w:hAnsi="Times New Roman"/>
          <w:spacing w:val="2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ut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l</w:t>
      </w:r>
      <w:r w:rsidR="0091153C">
        <w:rPr>
          <w:rFonts w:ascii="Times New Roman" w:eastAsia="Times New Roman" w:hAnsi="Times New Roman"/>
          <w:spacing w:val="1"/>
          <w:szCs w:val="24"/>
        </w:rPr>
        <w:t>iz</w:t>
      </w:r>
      <w:r w:rsidR="0091153C">
        <w:rPr>
          <w:rFonts w:ascii="Times New Roman" w:eastAsia="Times New Roman" w:hAnsi="Times New Roman"/>
          <w:szCs w:val="24"/>
        </w:rPr>
        <w:t>e E</w:t>
      </w:r>
      <w:r w:rsidR="0091153C">
        <w:rPr>
          <w:rFonts w:ascii="Times New Roman" w:eastAsia="Times New Roman" w:hAnsi="Times New Roman"/>
          <w:spacing w:val="2"/>
          <w:szCs w:val="24"/>
        </w:rPr>
        <w:t>x</w:t>
      </w:r>
      <w:r w:rsidR="0091153C">
        <w:rPr>
          <w:rFonts w:ascii="Times New Roman" w:eastAsia="Times New Roman" w:hAnsi="Times New Roman"/>
          <w:spacing w:val="-1"/>
          <w:szCs w:val="24"/>
        </w:rPr>
        <w:t>ce</w:t>
      </w:r>
      <w:r w:rsidR="0091153C">
        <w:rPr>
          <w:rFonts w:ascii="Times New Roman" w:eastAsia="Times New Roman" w:hAnsi="Times New Roman"/>
          <w:szCs w:val="24"/>
        </w:rPr>
        <w:t>l©</w:t>
      </w:r>
      <w:r w:rsidR="0091153C">
        <w:rPr>
          <w:rFonts w:ascii="Times New Roman" w:eastAsia="Times New Roman" w:hAnsi="Times New Roman"/>
          <w:spacing w:val="1"/>
          <w:szCs w:val="24"/>
        </w:rPr>
        <w:t xml:space="preserve"> 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Class </w:t>
      </w:r>
      <w:r w:rsidR="0091153C">
        <w:rPr>
          <w:rFonts w:ascii="Times New Roman" w:eastAsia="Times New Roman" w:hAnsi="Times New Roman"/>
          <w:spacing w:val="-1"/>
          <w:szCs w:val="24"/>
        </w:rPr>
        <w:t>F</w:t>
      </w:r>
      <w:r w:rsidR="0091153C">
        <w:rPr>
          <w:rFonts w:ascii="Times New Roman" w:eastAsia="Times New Roman" w:hAnsi="Times New Roman"/>
          <w:szCs w:val="24"/>
        </w:rPr>
        <w:t>olde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s for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rec</w:t>
      </w:r>
      <w:r w:rsidR="0091153C">
        <w:rPr>
          <w:rFonts w:ascii="Times New Roman" w:eastAsia="Times New Roman" w:hAnsi="Times New Roman"/>
          <w:szCs w:val="24"/>
        </w:rPr>
        <w:t>o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ding</w:t>
      </w:r>
      <w:r w:rsidR="0091153C">
        <w:rPr>
          <w:rFonts w:ascii="Times New Roman" w:eastAsia="Times New Roman" w:hAnsi="Times New Roman"/>
          <w:spacing w:val="-2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st</w:t>
      </w:r>
      <w:r w:rsidR="0091153C">
        <w:rPr>
          <w:rFonts w:ascii="Times New Roman" w:eastAsia="Times New Roman" w:hAnsi="Times New Roman"/>
          <w:spacing w:val="1"/>
          <w:szCs w:val="24"/>
        </w:rPr>
        <w:t>u</w:t>
      </w:r>
      <w:r w:rsidR="0091153C">
        <w:rPr>
          <w:rFonts w:ascii="Times New Roman" w:eastAsia="Times New Roman" w:hAnsi="Times New Roman"/>
          <w:szCs w:val="24"/>
        </w:rPr>
        <w:t>d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nt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t</w:t>
      </w:r>
      <w:r w:rsidR="0091153C">
        <w:rPr>
          <w:rFonts w:ascii="Times New Roman" w:eastAsia="Times New Roman" w:hAnsi="Times New Roman"/>
          <w:spacing w:val="1"/>
          <w:szCs w:val="24"/>
        </w:rPr>
        <w:t>t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nd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n</w:t>
      </w:r>
      <w:r w:rsidR="0091153C">
        <w:rPr>
          <w:rFonts w:ascii="Times New Roman" w:eastAsia="Times New Roman" w:hAnsi="Times New Roman"/>
          <w:spacing w:val="-1"/>
          <w:szCs w:val="24"/>
        </w:rPr>
        <w:t>c</w:t>
      </w:r>
      <w:r w:rsidR="0091153C">
        <w:rPr>
          <w:rFonts w:ascii="Times New Roman" w:eastAsia="Times New Roman" w:hAnsi="Times New Roman"/>
          <w:szCs w:val="24"/>
        </w:rPr>
        <w:t xml:space="preserve">e, </w:t>
      </w:r>
      <w:r w:rsidR="0091153C">
        <w:rPr>
          <w:rFonts w:ascii="Times New Roman" w:eastAsia="Times New Roman" w:hAnsi="Times New Roman"/>
          <w:spacing w:val="-2"/>
          <w:szCs w:val="24"/>
        </w:rPr>
        <w:t>g</w:t>
      </w:r>
      <w:r w:rsidR="0091153C">
        <w:rPr>
          <w:rFonts w:ascii="Times New Roman" w:eastAsia="Times New Roman" w:hAnsi="Times New Roman"/>
          <w:szCs w:val="24"/>
        </w:rPr>
        <w:t>r</w:t>
      </w:r>
      <w:r w:rsidR="0091153C">
        <w:rPr>
          <w:rFonts w:ascii="Times New Roman" w:eastAsia="Times New Roman" w:hAnsi="Times New Roman"/>
          <w:spacing w:val="-2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d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s and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other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n</w:t>
      </w:r>
      <w:r w:rsidR="0091153C">
        <w:rPr>
          <w:rFonts w:ascii="Times New Roman" w:eastAsia="Times New Roman" w:hAnsi="Times New Roman"/>
          <w:spacing w:val="-1"/>
          <w:szCs w:val="24"/>
        </w:rPr>
        <w:t>f</w:t>
      </w:r>
      <w:r w:rsidR="0091153C">
        <w:rPr>
          <w:rFonts w:ascii="Times New Roman" w:eastAsia="Times New Roman" w:hAnsi="Times New Roman"/>
          <w:szCs w:val="24"/>
        </w:rPr>
        <w:t>o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mation pr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viously</w:t>
      </w:r>
      <w:r w:rsidR="0091153C">
        <w:rPr>
          <w:rFonts w:ascii="Times New Roman" w:eastAsia="Times New Roman" w:hAnsi="Times New Roman"/>
          <w:spacing w:val="-7"/>
          <w:szCs w:val="24"/>
        </w:rPr>
        <w:t xml:space="preserve"> </w:t>
      </w:r>
      <w:r w:rsidR="0091153C">
        <w:rPr>
          <w:rFonts w:ascii="Times New Roman" w:eastAsia="Times New Roman" w:hAnsi="Times New Roman"/>
          <w:spacing w:val="-1"/>
          <w:szCs w:val="24"/>
        </w:rPr>
        <w:t>rec</w:t>
      </w:r>
      <w:r w:rsidR="0091153C">
        <w:rPr>
          <w:rFonts w:ascii="Times New Roman" w:eastAsia="Times New Roman" w:hAnsi="Times New Roman"/>
          <w:szCs w:val="24"/>
        </w:rPr>
        <w:t>o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d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d </w:t>
      </w:r>
      <w:r w:rsidR="0091153C">
        <w:rPr>
          <w:rFonts w:ascii="Times New Roman" w:eastAsia="Times New Roman" w:hAnsi="Times New Roman"/>
          <w:spacing w:val="1"/>
          <w:szCs w:val="24"/>
        </w:rPr>
        <w:t>o</w:t>
      </w:r>
      <w:r w:rsidR="0091153C">
        <w:rPr>
          <w:rFonts w:ascii="Times New Roman" w:eastAsia="Times New Roman" w:hAnsi="Times New Roman"/>
          <w:szCs w:val="24"/>
        </w:rPr>
        <w:t>n the p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p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r </w:t>
      </w:r>
      <w:r w:rsidR="0091153C">
        <w:rPr>
          <w:rFonts w:ascii="Times New Roman" w:eastAsia="Times New Roman" w:hAnsi="Times New Roman"/>
          <w:spacing w:val="-1"/>
          <w:szCs w:val="24"/>
        </w:rPr>
        <w:t>f</w:t>
      </w:r>
      <w:r w:rsidR="0091153C">
        <w:rPr>
          <w:rFonts w:ascii="Times New Roman" w:eastAsia="Times New Roman" w:hAnsi="Times New Roman"/>
          <w:szCs w:val="24"/>
        </w:rPr>
        <w:t>olde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 xml:space="preserve">s. This practice 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l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m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n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 xml:space="preserve">tes both the 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pacing w:val="2"/>
          <w:szCs w:val="24"/>
        </w:rPr>
        <w:t>x</w:t>
      </w:r>
      <w:r w:rsidR="0091153C">
        <w:rPr>
          <w:rFonts w:ascii="Times New Roman" w:eastAsia="Times New Roman" w:hAnsi="Times New Roman"/>
          <w:szCs w:val="24"/>
        </w:rPr>
        <w:t>p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nse </w:t>
      </w:r>
      <w:r w:rsidR="0091153C">
        <w:rPr>
          <w:rFonts w:ascii="Times New Roman" w:eastAsia="Times New Roman" w:hAnsi="Times New Roman"/>
          <w:spacing w:val="-2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nd the sp</w:t>
      </w:r>
      <w:r w:rsidR="0091153C">
        <w:rPr>
          <w:rFonts w:ascii="Times New Roman" w:eastAsia="Times New Roman" w:hAnsi="Times New Roman"/>
          <w:spacing w:val="-1"/>
          <w:szCs w:val="24"/>
        </w:rPr>
        <w:t>ac</w:t>
      </w:r>
      <w:r w:rsidR="0091153C">
        <w:rPr>
          <w:rFonts w:ascii="Times New Roman" w:eastAsia="Times New Roman" w:hAnsi="Times New Roman"/>
          <w:szCs w:val="24"/>
        </w:rPr>
        <w:t>e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n</w:t>
      </w:r>
      <w:r w:rsidR="0091153C">
        <w:rPr>
          <w:rFonts w:ascii="Times New Roman" w:eastAsia="Times New Roman" w:hAnsi="Times New Roman"/>
          <w:spacing w:val="-1"/>
          <w:szCs w:val="24"/>
        </w:rPr>
        <w:t>ee</w:t>
      </w:r>
      <w:r w:rsidR="0091153C">
        <w:rPr>
          <w:rFonts w:ascii="Times New Roman" w:eastAsia="Times New Roman" w:hAnsi="Times New Roman"/>
          <w:szCs w:val="24"/>
        </w:rPr>
        <w:t>d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d by</w:t>
      </w:r>
      <w:r w:rsidR="0091153C">
        <w:rPr>
          <w:rFonts w:ascii="Times New Roman" w:eastAsia="Times New Roman" w:hAnsi="Times New Roman"/>
          <w:spacing w:val="-7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d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p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rtme</w:t>
      </w:r>
      <w:r w:rsidR="0091153C">
        <w:rPr>
          <w:rFonts w:ascii="Times New Roman" w:eastAsia="Times New Roman" w:hAnsi="Times New Roman"/>
          <w:spacing w:val="-1"/>
          <w:szCs w:val="24"/>
        </w:rPr>
        <w:t>n</w:t>
      </w:r>
      <w:r w:rsidR="0091153C">
        <w:rPr>
          <w:rFonts w:ascii="Times New Roman" w:eastAsia="Times New Roman" w:hAnsi="Times New Roman"/>
          <w:szCs w:val="24"/>
        </w:rPr>
        <w:t xml:space="preserve">ts </w:t>
      </w:r>
      <w:r w:rsidR="0091153C">
        <w:rPr>
          <w:rFonts w:ascii="Times New Roman" w:eastAsia="Times New Roman" w:hAnsi="Times New Roman"/>
          <w:spacing w:val="1"/>
          <w:szCs w:val="24"/>
        </w:rPr>
        <w:t>t</w:t>
      </w:r>
      <w:r w:rsidR="0091153C">
        <w:rPr>
          <w:rFonts w:ascii="Times New Roman" w:eastAsia="Times New Roman" w:hAnsi="Times New Roman"/>
          <w:szCs w:val="24"/>
        </w:rPr>
        <w:t>o sto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e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p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p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r </w:t>
      </w:r>
      <w:r w:rsidR="0091153C">
        <w:rPr>
          <w:rFonts w:ascii="Times New Roman" w:eastAsia="Times New Roman" w:hAnsi="Times New Roman"/>
          <w:spacing w:val="-1"/>
          <w:szCs w:val="24"/>
        </w:rPr>
        <w:t>f</w:t>
      </w:r>
      <w:r w:rsidR="0091153C">
        <w:rPr>
          <w:rFonts w:ascii="Times New Roman" w:eastAsia="Times New Roman" w:hAnsi="Times New Roman"/>
          <w:szCs w:val="24"/>
        </w:rPr>
        <w:t>olde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s for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many</w:t>
      </w:r>
      <w:r w:rsidR="0091153C">
        <w:rPr>
          <w:rFonts w:ascii="Times New Roman" w:eastAsia="Times New Roman" w:hAnsi="Times New Roman"/>
          <w:spacing w:val="-8"/>
          <w:szCs w:val="24"/>
        </w:rPr>
        <w:t xml:space="preserve"> </w:t>
      </w:r>
      <w:r w:rsidR="0091153C">
        <w:rPr>
          <w:rFonts w:ascii="Times New Roman" w:eastAsia="Times New Roman" w:hAnsi="Times New Roman"/>
          <w:spacing w:val="-7"/>
          <w:szCs w:val="24"/>
        </w:rPr>
        <w:t>y</w:t>
      </w:r>
      <w:r w:rsidR="0091153C">
        <w:rPr>
          <w:rFonts w:ascii="Times New Roman" w:eastAsia="Times New Roman" w:hAnsi="Times New Roman"/>
          <w:spacing w:val="-1"/>
          <w:szCs w:val="24"/>
        </w:rPr>
        <w:t>ea</w:t>
      </w:r>
      <w:r w:rsidR="0091153C">
        <w:rPr>
          <w:rFonts w:ascii="Times New Roman" w:eastAsia="Times New Roman" w:hAnsi="Times New Roman"/>
          <w:szCs w:val="24"/>
        </w:rPr>
        <w:t xml:space="preserve">rs,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nd will</w:t>
      </w:r>
      <w:r w:rsidR="0091153C">
        <w:rPr>
          <w:rFonts w:ascii="Times New Roman" w:eastAsia="Times New Roman" w:hAnsi="Times New Roman"/>
          <w:spacing w:val="1"/>
          <w:szCs w:val="24"/>
        </w:rPr>
        <w:t xml:space="preserve">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l</w:t>
      </w:r>
      <w:r w:rsidR="0091153C">
        <w:rPr>
          <w:rFonts w:ascii="Times New Roman" w:eastAsia="Times New Roman" w:hAnsi="Times New Roman"/>
          <w:spacing w:val="1"/>
          <w:szCs w:val="24"/>
        </w:rPr>
        <w:t>l</w:t>
      </w:r>
      <w:r w:rsidR="0091153C">
        <w:rPr>
          <w:rFonts w:ascii="Times New Roman" w:eastAsia="Times New Roman" w:hAnsi="Times New Roman"/>
          <w:szCs w:val="24"/>
        </w:rPr>
        <w:t xml:space="preserve">ow </w:t>
      </w:r>
      <w:r w:rsidR="0091153C">
        <w:rPr>
          <w:rFonts w:ascii="Times New Roman" w:eastAsia="Times New Roman" w:hAnsi="Times New Roman"/>
          <w:spacing w:val="-1"/>
          <w:szCs w:val="24"/>
        </w:rPr>
        <w:t>fac</w:t>
      </w:r>
      <w:r w:rsidR="0091153C">
        <w:rPr>
          <w:rFonts w:ascii="Times New Roman" w:eastAsia="Times New Roman" w:hAnsi="Times New Roman"/>
          <w:szCs w:val="24"/>
        </w:rPr>
        <w:t>ul</w:t>
      </w:r>
      <w:r w:rsidR="0091153C">
        <w:rPr>
          <w:rFonts w:ascii="Times New Roman" w:eastAsia="Times New Roman" w:hAnsi="Times New Roman"/>
          <w:spacing w:val="2"/>
          <w:szCs w:val="24"/>
        </w:rPr>
        <w:t>t</w:t>
      </w:r>
      <w:r w:rsidR="0091153C">
        <w:rPr>
          <w:rFonts w:ascii="Times New Roman" w:eastAsia="Times New Roman" w:hAnsi="Times New Roman"/>
          <w:szCs w:val="24"/>
        </w:rPr>
        <w:t>y</w:t>
      </w:r>
      <w:r w:rsidR="0091153C">
        <w:rPr>
          <w:rFonts w:ascii="Times New Roman" w:eastAsia="Times New Roman" w:hAnsi="Times New Roman"/>
          <w:spacing w:val="-7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 xml:space="preserve">to download 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oste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s f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om M</w:t>
      </w:r>
      <w:r w:rsidR="0091153C">
        <w:rPr>
          <w:rFonts w:ascii="Times New Roman" w:eastAsia="Times New Roman" w:hAnsi="Times New Roman"/>
          <w:spacing w:val="-7"/>
          <w:szCs w:val="24"/>
        </w:rPr>
        <w:t>y</w:t>
      </w:r>
      <w:r w:rsidR="0091153C">
        <w:rPr>
          <w:rFonts w:ascii="Times New Roman" w:eastAsia="Times New Roman" w:hAnsi="Times New Roman"/>
          <w:spacing w:val="-6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nfo dir</w:t>
      </w:r>
      <w:r w:rsidR="0091153C">
        <w:rPr>
          <w:rFonts w:ascii="Times New Roman" w:eastAsia="Times New Roman" w:hAnsi="Times New Roman"/>
          <w:spacing w:val="-1"/>
          <w:szCs w:val="24"/>
        </w:rPr>
        <w:t>ec</w:t>
      </w:r>
      <w:r w:rsidR="0091153C">
        <w:rPr>
          <w:rFonts w:ascii="Times New Roman" w:eastAsia="Times New Roman" w:hAnsi="Times New Roman"/>
          <w:szCs w:val="24"/>
        </w:rPr>
        <w:t>t</w:t>
      </w:r>
      <w:r w:rsidR="0091153C">
        <w:rPr>
          <w:rFonts w:ascii="Times New Roman" w:eastAsia="Times New Roman" w:hAnsi="Times New Roman"/>
          <w:spacing w:val="1"/>
          <w:szCs w:val="24"/>
        </w:rPr>
        <w:t>l</w:t>
      </w:r>
      <w:r w:rsidR="0091153C">
        <w:rPr>
          <w:rFonts w:ascii="Times New Roman" w:eastAsia="Times New Roman" w:hAnsi="Times New Roman"/>
          <w:szCs w:val="24"/>
        </w:rPr>
        <w:t>y</w:t>
      </w:r>
      <w:r w:rsidR="0091153C">
        <w:rPr>
          <w:rFonts w:ascii="Times New Roman" w:eastAsia="Times New Roman" w:hAnsi="Times New Roman"/>
          <w:spacing w:val="-7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in</w:t>
      </w:r>
      <w:r w:rsidR="0091153C">
        <w:rPr>
          <w:rFonts w:ascii="Times New Roman" w:eastAsia="Times New Roman" w:hAnsi="Times New Roman"/>
          <w:spacing w:val="1"/>
          <w:szCs w:val="24"/>
        </w:rPr>
        <w:t>t</w:t>
      </w:r>
      <w:r w:rsidR="0091153C">
        <w:rPr>
          <w:rFonts w:ascii="Times New Roman" w:eastAsia="Times New Roman" w:hAnsi="Times New Roman"/>
          <w:szCs w:val="24"/>
        </w:rPr>
        <w:t xml:space="preserve">o 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Class </w:t>
      </w:r>
      <w:r w:rsidR="0091153C">
        <w:rPr>
          <w:rFonts w:ascii="Times New Roman" w:eastAsia="Times New Roman" w:hAnsi="Times New Roman"/>
          <w:spacing w:val="-1"/>
          <w:szCs w:val="24"/>
        </w:rPr>
        <w:t>f</w:t>
      </w:r>
      <w:r w:rsidR="0091153C">
        <w:rPr>
          <w:rFonts w:ascii="Times New Roman" w:eastAsia="Times New Roman" w:hAnsi="Times New Roman"/>
          <w:szCs w:val="24"/>
        </w:rPr>
        <w:t>olde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pacing w:val="1"/>
          <w:szCs w:val="24"/>
        </w:rPr>
        <w:t>s</w:t>
      </w:r>
      <w:r w:rsidR="0091153C">
        <w:rPr>
          <w:rFonts w:ascii="Times New Roman" w:eastAsia="Times New Roman" w:hAnsi="Times New Roman"/>
          <w:szCs w:val="24"/>
        </w:rPr>
        <w:t xml:space="preserve">,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s w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ll</w:t>
      </w:r>
      <w:r w:rsidR="0091153C">
        <w:rPr>
          <w:rFonts w:ascii="Times New Roman" w:eastAsia="Times New Roman" w:hAnsi="Times New Roman"/>
          <w:spacing w:val="1"/>
          <w:szCs w:val="24"/>
        </w:rPr>
        <w:t xml:space="preserve">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s</w:t>
      </w:r>
      <w:r w:rsidR="0091153C">
        <w:rPr>
          <w:rFonts w:ascii="Times New Roman" w:eastAsia="Times New Roman" w:hAnsi="Times New Roman"/>
          <w:spacing w:val="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p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r</w:t>
      </w:r>
      <w:r w:rsidR="0091153C">
        <w:rPr>
          <w:rFonts w:ascii="Times New Roman" w:eastAsia="Times New Roman" w:hAnsi="Times New Roman"/>
          <w:spacing w:val="-1"/>
          <w:szCs w:val="24"/>
        </w:rPr>
        <w:t>f</w:t>
      </w:r>
      <w:r w:rsidR="0091153C">
        <w:rPr>
          <w:rFonts w:ascii="Times New Roman" w:eastAsia="Times New Roman" w:hAnsi="Times New Roman"/>
          <w:szCs w:val="24"/>
        </w:rPr>
        <w:t>o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 xml:space="preserve">m </w:t>
      </w:r>
      <w:r w:rsidR="0091153C">
        <w:rPr>
          <w:rFonts w:ascii="Times New Roman" w:eastAsia="Times New Roman" w:hAnsi="Times New Roman"/>
          <w:spacing w:val="-1"/>
          <w:szCs w:val="24"/>
        </w:rPr>
        <w:t>ca</w:t>
      </w:r>
      <w:r w:rsidR="0091153C">
        <w:rPr>
          <w:rFonts w:ascii="Times New Roman" w:eastAsia="Times New Roman" w:hAnsi="Times New Roman"/>
          <w:szCs w:val="24"/>
        </w:rPr>
        <w:t>lcul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t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ons</w:t>
      </w:r>
      <w:r w:rsidR="0091153C">
        <w:rPr>
          <w:rFonts w:ascii="Times New Roman" w:eastAsia="Times New Roman" w:hAnsi="Times New Roman"/>
          <w:spacing w:val="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 xml:space="preserve">to compute </w:t>
      </w:r>
      <w:r w:rsidR="0091153C">
        <w:rPr>
          <w:rFonts w:ascii="Times New Roman" w:eastAsia="Times New Roman" w:hAnsi="Times New Roman"/>
          <w:spacing w:val="-3"/>
          <w:szCs w:val="24"/>
        </w:rPr>
        <w:t>g</w:t>
      </w:r>
      <w:r w:rsidR="0091153C">
        <w:rPr>
          <w:rFonts w:ascii="Times New Roman" w:eastAsia="Times New Roman" w:hAnsi="Times New Roman"/>
          <w:szCs w:val="24"/>
        </w:rPr>
        <w:t>r</w:t>
      </w:r>
      <w:r w:rsidR="0091153C">
        <w:rPr>
          <w:rFonts w:ascii="Times New Roman" w:eastAsia="Times New Roman" w:hAnsi="Times New Roman"/>
          <w:spacing w:val="-2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d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pacing w:val="1"/>
          <w:szCs w:val="24"/>
        </w:rPr>
        <w:t>s</w:t>
      </w:r>
      <w:r w:rsidR="0091153C">
        <w:rPr>
          <w:rFonts w:ascii="Times New Roman" w:eastAsia="Times New Roman" w:hAnsi="Times New Roman"/>
          <w:szCs w:val="24"/>
        </w:rPr>
        <w:t>, saving</w:t>
      </w:r>
      <w:r w:rsidR="0091153C">
        <w:rPr>
          <w:rFonts w:ascii="Times New Roman" w:eastAsia="Times New Roman" w:hAnsi="Times New Roman"/>
          <w:spacing w:val="-3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t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 xml:space="preserve">me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nd m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ni</w:t>
      </w:r>
      <w:r w:rsidR="0091153C">
        <w:rPr>
          <w:rFonts w:ascii="Times New Roman" w:eastAsia="Times New Roman" w:hAnsi="Times New Roman"/>
          <w:spacing w:val="1"/>
          <w:szCs w:val="24"/>
        </w:rPr>
        <w:t>m</w:t>
      </w:r>
      <w:r w:rsidR="0091153C">
        <w:rPr>
          <w:rFonts w:ascii="Times New Roman" w:eastAsia="Times New Roman" w:hAnsi="Times New Roman"/>
          <w:szCs w:val="24"/>
        </w:rPr>
        <w:t>i</w:t>
      </w:r>
      <w:r w:rsidR="0091153C">
        <w:rPr>
          <w:rFonts w:ascii="Times New Roman" w:eastAsia="Times New Roman" w:hAnsi="Times New Roman"/>
          <w:spacing w:val="2"/>
          <w:szCs w:val="24"/>
        </w:rPr>
        <w:t>z</w:t>
      </w:r>
      <w:r w:rsidR="0091153C">
        <w:rPr>
          <w:rFonts w:ascii="Times New Roman" w:eastAsia="Times New Roman" w:hAnsi="Times New Roman"/>
          <w:szCs w:val="24"/>
        </w:rPr>
        <w:t>ing</w:t>
      </w:r>
      <w:r w:rsidR="0091153C">
        <w:rPr>
          <w:rFonts w:ascii="Times New Roman" w:eastAsia="Times New Roman" w:hAnsi="Times New Roman"/>
          <w:spacing w:val="-2"/>
          <w:szCs w:val="24"/>
        </w:rPr>
        <w:t xml:space="preserve"> 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r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o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s.</w:t>
      </w:r>
    </w:p>
    <w:p w14:paraId="44417887" w14:textId="77777777" w:rsidR="0091153C" w:rsidRDefault="0091153C" w:rsidP="0091153C">
      <w:pPr>
        <w:spacing w:before="4" w:line="280" w:lineRule="exact"/>
        <w:rPr>
          <w:sz w:val="28"/>
          <w:szCs w:val="28"/>
        </w:rPr>
      </w:pPr>
    </w:p>
    <w:p w14:paraId="1EB9AEFB" w14:textId="77777777" w:rsidR="0091153C" w:rsidRDefault="0091153C" w:rsidP="0091153C">
      <w:pPr>
        <w:spacing w:line="246" w:lineRule="auto"/>
        <w:ind w:left="132" w:right="172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1.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p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te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Class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olde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s should be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used</w:t>
      </w:r>
      <w:r>
        <w:rPr>
          <w:rFonts w:ascii="Times New Roman" w:eastAsia="Times New Roman" w:hAnsi="Times New Roman"/>
          <w:spacing w:val="-1"/>
          <w:szCs w:val="24"/>
        </w:rPr>
        <w:t xml:space="preserve"> f</w:t>
      </w:r>
      <w:r>
        <w:rPr>
          <w:rFonts w:ascii="Times New Roman" w:eastAsia="Times New Roman" w:hAnsi="Times New Roman"/>
          <w:szCs w:val="24"/>
        </w:rPr>
        <w:t>or</w:t>
      </w:r>
      <w:r>
        <w:rPr>
          <w:rFonts w:ascii="Times New Roman" w:eastAsia="Times New Roman" w:hAnsi="Times New Roman"/>
          <w:spacing w:val="-1"/>
          <w:szCs w:val="24"/>
        </w:rPr>
        <w:t xml:space="preserve"> eac</w:t>
      </w:r>
      <w:r>
        <w:rPr>
          <w:rFonts w:ascii="Times New Roman" w:eastAsia="Times New Roman" w:hAnsi="Times New Roman"/>
          <w:szCs w:val="24"/>
        </w:rPr>
        <w:t>h se</w:t>
      </w:r>
      <w:r>
        <w:rPr>
          <w:rFonts w:ascii="Times New Roman" w:eastAsia="Times New Roman" w:hAnsi="Times New Roman"/>
          <w:spacing w:val="-2"/>
          <w:szCs w:val="24"/>
        </w:rPr>
        <w:t>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on.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mp</w:t>
      </w:r>
      <w:r>
        <w:rPr>
          <w:rFonts w:ascii="Times New Roman" w:eastAsia="Times New Roman" w:hAnsi="Times New Roman"/>
          <w:spacing w:val="1"/>
          <w:szCs w:val="24"/>
        </w:rPr>
        <w:t>l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tes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or</w:t>
      </w:r>
      <w:r>
        <w:rPr>
          <w:rFonts w:ascii="Times New Roman" w:eastAsia="Times New Roman" w:hAnsi="Times New Roman"/>
          <w:spacing w:val="-1"/>
          <w:szCs w:val="24"/>
        </w:rPr>
        <w:t xml:space="preserve"> c</w:t>
      </w:r>
      <w:r>
        <w:rPr>
          <w:rFonts w:ascii="Times New Roman" w:eastAsia="Times New Roman" w:hAnsi="Times New Roman"/>
          <w:szCs w:val="24"/>
        </w:rPr>
        <w:t>lass fold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rs </w:t>
      </w:r>
      <w:r>
        <w:rPr>
          <w:rFonts w:ascii="Times New Roman" w:eastAsia="Times New Roman" w:hAnsi="Times New Roman"/>
          <w:spacing w:val="-1"/>
          <w:szCs w:val="24"/>
        </w:rPr>
        <w:t>w</w:t>
      </w:r>
      <w:r>
        <w:rPr>
          <w:rFonts w:ascii="Times New Roman" w:eastAsia="Times New Roman" w:hAnsi="Times New Roman"/>
          <w:szCs w:val="24"/>
        </w:rPr>
        <w:t>i</w:t>
      </w:r>
      <w:r>
        <w:rPr>
          <w:rFonts w:ascii="Times New Roman" w:eastAsia="Times New Roman" w:hAnsi="Times New Roman"/>
          <w:spacing w:val="1"/>
          <w:szCs w:val="24"/>
        </w:rPr>
        <w:t>l</w:t>
      </w:r>
      <w:r>
        <w:rPr>
          <w:rFonts w:ascii="Times New Roman" w:eastAsia="Times New Roman" w:hAnsi="Times New Roman"/>
          <w:szCs w:val="24"/>
        </w:rPr>
        <w:t xml:space="preserve">l be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mailed to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ll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ins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ru</w:t>
      </w:r>
      <w:r>
        <w:rPr>
          <w:rFonts w:ascii="Times New Roman" w:eastAsia="Times New Roman" w:hAnsi="Times New Roman"/>
          <w:spacing w:val="-2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tors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nd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re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lso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v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i</w:t>
      </w:r>
      <w:r>
        <w:rPr>
          <w:rFonts w:ascii="Times New Roman" w:eastAsia="Times New Roman" w:hAnsi="Times New Roman"/>
          <w:spacing w:val="1"/>
          <w:szCs w:val="24"/>
        </w:rPr>
        <w:t>l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ble on the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Faculty Commons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w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bsi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: </w:t>
      </w:r>
      <w:hyperlink r:id="rId6" w:history="1">
        <w:r w:rsidRPr="00367105">
          <w:rPr>
            <w:rStyle w:val="Hyperlink"/>
            <w:rFonts w:ascii="Times New Roman" w:eastAsia="Times New Roman" w:hAnsi="Times New Roman"/>
            <w:szCs w:val="24"/>
          </w:rPr>
          <w:t>http://facultycommons.citytech.cuny.edu/cuny-first/</w:t>
        </w:r>
      </w:hyperlink>
      <w:r>
        <w:rPr>
          <w:rFonts w:ascii="Times New Roman" w:eastAsia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Cs w:val="24"/>
        </w:rPr>
        <w:t>B</w:t>
      </w:r>
      <w:r>
        <w:rPr>
          <w:rFonts w:ascii="Times New Roman" w:eastAsia="Times New Roman" w:hAnsi="Times New Roman"/>
          <w:color w:val="000000"/>
          <w:szCs w:val="24"/>
        </w:rPr>
        <w:t>lank p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p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 xml:space="preserve">r </w:t>
      </w:r>
      <w:r>
        <w:rPr>
          <w:rFonts w:ascii="Times New Roman" w:eastAsia="Times New Roman" w:hAnsi="Times New Roman"/>
          <w:color w:val="000000"/>
          <w:spacing w:val="-2"/>
          <w:szCs w:val="24"/>
        </w:rPr>
        <w:t>c</w:t>
      </w:r>
      <w:r>
        <w:rPr>
          <w:rFonts w:ascii="Times New Roman" w:eastAsia="Times New Roman" w:hAnsi="Times New Roman"/>
          <w:color w:val="000000"/>
          <w:szCs w:val="24"/>
        </w:rPr>
        <w:t xml:space="preserve">opies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w</w:t>
      </w:r>
      <w:r>
        <w:rPr>
          <w:rFonts w:ascii="Times New Roman" w:eastAsia="Times New Roman" w:hAnsi="Times New Roman"/>
          <w:color w:val="000000"/>
          <w:szCs w:val="24"/>
        </w:rPr>
        <w:t>i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l</w:t>
      </w:r>
      <w:r>
        <w:rPr>
          <w:rFonts w:ascii="Times New Roman" w:eastAsia="Times New Roman" w:hAnsi="Times New Roman"/>
          <w:color w:val="000000"/>
          <w:szCs w:val="24"/>
        </w:rPr>
        <w:t>l also be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 xml:space="preserve"> a</w:t>
      </w:r>
      <w:r>
        <w:rPr>
          <w:rFonts w:ascii="Times New Roman" w:eastAsia="Times New Roman" w:hAnsi="Times New Roman"/>
          <w:color w:val="000000"/>
          <w:szCs w:val="24"/>
        </w:rPr>
        <w:t>v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i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l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 xml:space="preserve">ble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 xml:space="preserve">t 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t</w:t>
      </w:r>
      <w:r>
        <w:rPr>
          <w:rFonts w:ascii="Times New Roman" w:eastAsia="Times New Roman" w:hAnsi="Times New Roman"/>
          <w:color w:val="000000"/>
          <w:szCs w:val="24"/>
        </w:rPr>
        <w:t>he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 xml:space="preserve"> Adjunct Workload Management Office, N304</w:t>
      </w:r>
      <w:r>
        <w:rPr>
          <w:rFonts w:ascii="Times New Roman" w:eastAsia="Times New Roman" w:hAnsi="Times New Roman"/>
          <w:color w:val="000000"/>
          <w:szCs w:val="24"/>
        </w:rPr>
        <w:t>.</w:t>
      </w:r>
    </w:p>
    <w:p w14:paraId="547AA827" w14:textId="77777777" w:rsidR="0091153C" w:rsidRDefault="0091153C" w:rsidP="0091153C">
      <w:pPr>
        <w:spacing w:before="4" w:line="280" w:lineRule="exact"/>
        <w:rPr>
          <w:sz w:val="28"/>
          <w:szCs w:val="28"/>
        </w:rPr>
      </w:pPr>
    </w:p>
    <w:p w14:paraId="0091B943" w14:textId="77777777" w:rsidR="0091153C" w:rsidRDefault="0091153C" w:rsidP="0091153C">
      <w:pPr>
        <w:spacing w:line="246" w:lineRule="auto"/>
        <w:ind w:left="132" w:right="98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2. Your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sem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ster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sch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dule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nd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lass 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oste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s a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 xml:space="preserve">e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v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i</w:t>
      </w:r>
      <w:r>
        <w:rPr>
          <w:rFonts w:ascii="Times New Roman" w:eastAsia="Times New Roman" w:hAnsi="Times New Roman"/>
          <w:spacing w:val="1"/>
          <w:szCs w:val="24"/>
        </w:rPr>
        <w:t>l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ble in M</w:t>
      </w:r>
      <w:r>
        <w:rPr>
          <w:rFonts w:ascii="Times New Roman" w:eastAsia="Times New Roman" w:hAnsi="Times New Roman"/>
          <w:spacing w:val="-7"/>
          <w:szCs w:val="24"/>
        </w:rPr>
        <w:t>y</w:t>
      </w:r>
      <w:r>
        <w:rPr>
          <w:rFonts w:ascii="Times New Roman" w:eastAsia="Times New Roman" w:hAnsi="Times New Roman"/>
          <w:spacing w:val="-6"/>
          <w:szCs w:val="24"/>
        </w:rPr>
        <w:t>I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pacing w:val="1"/>
          <w:szCs w:val="24"/>
        </w:rPr>
        <w:t>o</w:t>
      </w:r>
      <w:r>
        <w:rPr>
          <w:rFonts w:ascii="Times New Roman" w:eastAsia="Times New Roman" w:hAnsi="Times New Roman"/>
          <w:szCs w:val="24"/>
        </w:rPr>
        <w:t>. Dir</w:t>
      </w:r>
      <w:r>
        <w:rPr>
          <w:rFonts w:ascii="Times New Roman" w:eastAsia="Times New Roman" w:hAnsi="Times New Roman"/>
          <w:spacing w:val="-2"/>
          <w:szCs w:val="24"/>
        </w:rPr>
        <w:t>e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ons for</w:t>
      </w:r>
      <w:r>
        <w:rPr>
          <w:rFonts w:ascii="Times New Roman" w:eastAsia="Times New Roman" w:hAnsi="Times New Roman"/>
          <w:spacing w:val="-1"/>
          <w:szCs w:val="24"/>
        </w:rPr>
        <w:t xml:space="preserve"> acce</w:t>
      </w:r>
      <w:r>
        <w:rPr>
          <w:rFonts w:ascii="Times New Roman" w:eastAsia="Times New Roman" w:hAnsi="Times New Roman"/>
          <w:szCs w:val="24"/>
        </w:rPr>
        <w:t>ss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ng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pacing w:val="-7"/>
          <w:szCs w:val="24"/>
        </w:rPr>
        <w:t>y</w:t>
      </w:r>
      <w:r>
        <w:rPr>
          <w:rFonts w:ascii="Times New Roman" w:eastAsia="Times New Roman" w:hAnsi="Times New Roman"/>
          <w:szCs w:val="24"/>
        </w:rPr>
        <w:t>our 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mest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 s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h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dule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nd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lass 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oste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s c</w:t>
      </w:r>
      <w:r>
        <w:rPr>
          <w:rFonts w:ascii="Times New Roman" w:eastAsia="Times New Roman" w:hAnsi="Times New Roman"/>
          <w:spacing w:val="-2"/>
          <w:szCs w:val="24"/>
        </w:rPr>
        <w:t>a</w:t>
      </w:r>
      <w:r>
        <w:rPr>
          <w:rFonts w:ascii="Times New Roman" w:eastAsia="Times New Roman" w:hAnsi="Times New Roman"/>
          <w:szCs w:val="24"/>
        </w:rPr>
        <w:t>n be</w:t>
      </w:r>
      <w:r>
        <w:rPr>
          <w:rFonts w:ascii="Times New Roman" w:eastAsia="Times New Roman" w:hAnsi="Times New Roman"/>
          <w:spacing w:val="-1"/>
          <w:szCs w:val="24"/>
        </w:rPr>
        <w:t xml:space="preserve"> f</w:t>
      </w:r>
      <w:r>
        <w:rPr>
          <w:rFonts w:ascii="Times New Roman" w:eastAsia="Times New Roman" w:hAnsi="Times New Roman"/>
          <w:szCs w:val="24"/>
        </w:rPr>
        <w:t xml:space="preserve">ound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t 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he</w:t>
      </w:r>
      <w:r>
        <w:rPr>
          <w:rFonts w:ascii="Times New Roman" w:eastAsia="Times New Roman" w:hAnsi="Times New Roman"/>
          <w:spacing w:val="-1"/>
          <w:szCs w:val="24"/>
        </w:rPr>
        <w:t xml:space="preserve"> e</w:t>
      </w:r>
      <w:r>
        <w:rPr>
          <w:rFonts w:ascii="Times New Roman" w:eastAsia="Times New Roman" w:hAnsi="Times New Roman"/>
          <w:szCs w:val="24"/>
        </w:rPr>
        <w:t>nd of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th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s mem</w:t>
      </w:r>
      <w:r>
        <w:rPr>
          <w:rFonts w:ascii="Times New Roman" w:eastAsia="Times New Roman" w:hAnsi="Times New Roman"/>
          <w:spacing w:val="2"/>
          <w:szCs w:val="24"/>
        </w:rPr>
        <w:t>o</w:t>
      </w:r>
      <w:r>
        <w:rPr>
          <w:rFonts w:ascii="Times New Roman" w:eastAsia="Times New Roman" w:hAnsi="Times New Roman"/>
          <w:szCs w:val="24"/>
        </w:rPr>
        <w:t>.</w:t>
      </w:r>
    </w:p>
    <w:p w14:paraId="717CF1B0" w14:textId="77777777" w:rsidR="0091153C" w:rsidRDefault="0091153C" w:rsidP="0091153C">
      <w:pPr>
        <w:spacing w:before="4" w:line="280" w:lineRule="exact"/>
        <w:rPr>
          <w:sz w:val="28"/>
          <w:szCs w:val="28"/>
        </w:rPr>
      </w:pPr>
    </w:p>
    <w:p w14:paraId="6150EF89" w14:textId="77777777" w:rsidR="0091153C" w:rsidRDefault="0091153C" w:rsidP="0091153C">
      <w:pPr>
        <w:spacing w:line="246" w:lineRule="auto"/>
        <w:ind w:left="132" w:right="156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3. </w:t>
      </w:r>
      <w:r>
        <w:rPr>
          <w:rFonts w:ascii="Times New Roman" w:eastAsia="Times New Roman" w:hAnsi="Times New Roman"/>
          <w:spacing w:val="1"/>
          <w:szCs w:val="24"/>
        </w:rPr>
        <w:t>P</w:t>
      </w:r>
      <w:r>
        <w:rPr>
          <w:rFonts w:ascii="Times New Roman" w:eastAsia="Times New Roman" w:hAnsi="Times New Roman"/>
          <w:szCs w:val="24"/>
        </w:rPr>
        <w:t>le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se</w:t>
      </w:r>
      <w:r>
        <w:rPr>
          <w:rFonts w:ascii="Times New Roman" w:eastAsia="Times New Roman" w:hAnsi="Times New Roman"/>
          <w:spacing w:val="-1"/>
          <w:szCs w:val="24"/>
        </w:rPr>
        <w:t xml:space="preserve"> e</w:t>
      </w:r>
      <w:r>
        <w:rPr>
          <w:rFonts w:ascii="Times New Roman" w:eastAsia="Times New Roman" w:hAnsi="Times New Roman"/>
          <w:szCs w:val="24"/>
        </w:rPr>
        <w:t>nter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the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</w:t>
      </w:r>
      <w:r>
        <w:rPr>
          <w:rFonts w:ascii="Times New Roman" w:eastAsia="Times New Roman" w:hAnsi="Times New Roman"/>
          <w:spacing w:val="1"/>
          <w:szCs w:val="24"/>
        </w:rPr>
        <w:t>l</w:t>
      </w:r>
      <w:r>
        <w:rPr>
          <w:rFonts w:ascii="Times New Roman" w:eastAsia="Times New Roman" w:hAnsi="Times New Roman"/>
          <w:szCs w:val="24"/>
        </w:rPr>
        <w:t>owing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in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 xml:space="preserve">o the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Class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olde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:</w:t>
      </w:r>
      <w:r>
        <w:rPr>
          <w:rFonts w:ascii="Times New Roman" w:eastAsia="Times New Roman" w:hAnsi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/>
          <w:spacing w:val="-6"/>
          <w:szCs w:val="24"/>
        </w:rPr>
        <w:t>I</w:t>
      </w:r>
      <w:r>
        <w:rPr>
          <w:rFonts w:ascii="Times New Roman" w:eastAsia="Times New Roman" w:hAnsi="Times New Roman"/>
          <w:szCs w:val="24"/>
        </w:rPr>
        <w:t>nstru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tor </w:t>
      </w:r>
      <w:r>
        <w:rPr>
          <w:rFonts w:ascii="Times New Roman" w:eastAsia="Times New Roman" w:hAnsi="Times New Roman"/>
          <w:spacing w:val="-1"/>
          <w:szCs w:val="24"/>
        </w:rPr>
        <w:t>Na</w:t>
      </w:r>
      <w:r>
        <w:rPr>
          <w:rFonts w:ascii="Times New Roman" w:eastAsia="Times New Roman" w:hAnsi="Times New Roman"/>
          <w:szCs w:val="24"/>
        </w:rPr>
        <w:t>me; Course</w:t>
      </w:r>
      <w:r>
        <w:rPr>
          <w:rFonts w:ascii="Times New Roman" w:eastAsia="Times New Roman" w:hAnsi="Times New Roman"/>
          <w:spacing w:val="-1"/>
          <w:szCs w:val="24"/>
        </w:rPr>
        <w:t xml:space="preserve"> c</w:t>
      </w:r>
      <w:r>
        <w:rPr>
          <w:rFonts w:ascii="Times New Roman" w:eastAsia="Times New Roman" w:hAnsi="Times New Roman"/>
          <w:szCs w:val="24"/>
        </w:rPr>
        <w:t>ode</w:t>
      </w:r>
      <w:r>
        <w:rPr>
          <w:rFonts w:ascii="Times New Roman" w:eastAsia="Times New Roman" w:hAnsi="Times New Roman"/>
          <w:spacing w:val="-1"/>
          <w:szCs w:val="24"/>
        </w:rPr>
        <w:t xml:space="preserve"> (</w:t>
      </w:r>
      <w:r>
        <w:rPr>
          <w:rFonts w:ascii="Times New Roman" w:eastAsia="Times New Roman" w:hAnsi="Times New Roman"/>
          <w:szCs w:val="24"/>
        </w:rPr>
        <w:t>ie E</w:t>
      </w:r>
      <w:r>
        <w:rPr>
          <w:rFonts w:ascii="Times New Roman" w:eastAsia="Times New Roman" w:hAnsi="Times New Roman"/>
          <w:spacing w:val="-1"/>
          <w:szCs w:val="24"/>
        </w:rPr>
        <w:t>N</w:t>
      </w:r>
      <w:r>
        <w:rPr>
          <w:rFonts w:ascii="Times New Roman" w:eastAsia="Times New Roman" w:hAnsi="Times New Roman"/>
          <w:szCs w:val="24"/>
        </w:rPr>
        <w:t>G 1101</w:t>
      </w:r>
      <w:r>
        <w:rPr>
          <w:rFonts w:ascii="Times New Roman" w:eastAsia="Times New Roman" w:hAnsi="Times New Roman"/>
          <w:spacing w:val="-1"/>
          <w:szCs w:val="24"/>
        </w:rPr>
        <w:t>)</w:t>
      </w:r>
      <w:r>
        <w:rPr>
          <w:rFonts w:ascii="Times New Roman" w:eastAsia="Times New Roman" w:hAnsi="Times New Roman"/>
          <w:szCs w:val="24"/>
        </w:rPr>
        <w:t xml:space="preserve">;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io</w:t>
      </w:r>
      <w:r>
        <w:rPr>
          <w:rFonts w:ascii="Times New Roman" w:eastAsia="Times New Roman" w:hAnsi="Times New Roman"/>
          <w:szCs w:val="24"/>
        </w:rPr>
        <w:t>n numbe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 xml:space="preserve">;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mest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r </w:t>
      </w:r>
      <w:r>
        <w:rPr>
          <w:rFonts w:ascii="Times New Roman" w:eastAsia="Times New Roman" w:hAnsi="Times New Roman"/>
          <w:spacing w:val="-1"/>
          <w:szCs w:val="24"/>
        </w:rPr>
        <w:t>(</w:t>
      </w:r>
      <w:r>
        <w:rPr>
          <w:rFonts w:ascii="Times New Roman" w:eastAsia="Times New Roman" w:hAnsi="Times New Roman"/>
          <w:szCs w:val="24"/>
        </w:rPr>
        <w:t xml:space="preserve">ie FALL </w:t>
      </w:r>
      <w:r w:rsidRPr="0047209F">
        <w:rPr>
          <w:rFonts w:ascii="Times New Roman" w:eastAsia="Times New Roman" w:hAnsi="Times New Roman"/>
          <w:b/>
          <w:bCs/>
          <w:szCs w:val="24"/>
        </w:rPr>
        <w:t>20</w:t>
      </w:r>
      <w:r w:rsidR="0047209F" w:rsidRPr="0047209F">
        <w:rPr>
          <w:rFonts w:ascii="Times New Roman" w:eastAsia="Times New Roman" w:hAnsi="Times New Roman"/>
          <w:b/>
          <w:bCs/>
          <w:szCs w:val="24"/>
        </w:rPr>
        <w:t>20</w:t>
      </w:r>
      <w:r>
        <w:rPr>
          <w:rFonts w:ascii="Times New Roman" w:eastAsia="Times New Roman" w:hAnsi="Times New Roman"/>
          <w:spacing w:val="-1"/>
          <w:szCs w:val="24"/>
        </w:rPr>
        <w:t>)</w:t>
      </w:r>
      <w:r>
        <w:rPr>
          <w:rFonts w:ascii="Times New Roman" w:eastAsia="Times New Roman" w:hAnsi="Times New Roman"/>
          <w:szCs w:val="24"/>
        </w:rPr>
        <w:t>; Me</w:t>
      </w:r>
      <w:r>
        <w:rPr>
          <w:rFonts w:ascii="Times New Roman" w:eastAsia="Times New Roman" w:hAnsi="Times New Roman"/>
          <w:spacing w:val="-2"/>
          <w:szCs w:val="24"/>
        </w:rPr>
        <w:t>e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ng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mes, d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pacing w:val="-7"/>
          <w:szCs w:val="24"/>
        </w:rPr>
        <w:t>y</w:t>
      </w:r>
      <w:r>
        <w:rPr>
          <w:rFonts w:ascii="Times New Roman" w:eastAsia="Times New Roman" w:hAnsi="Times New Roman"/>
          <w:szCs w:val="24"/>
        </w:rPr>
        <w:t>s and</w:t>
      </w:r>
      <w:r>
        <w:rPr>
          <w:rFonts w:ascii="Times New Roman" w:eastAsia="Times New Roman" w:hAnsi="Times New Roman"/>
          <w:spacing w:val="-1"/>
          <w:szCs w:val="24"/>
        </w:rPr>
        <w:t xml:space="preserve"> r</w:t>
      </w:r>
      <w:r>
        <w:rPr>
          <w:rFonts w:ascii="Times New Roman" w:eastAsia="Times New Roman" w:hAnsi="Times New Roman"/>
          <w:szCs w:val="24"/>
        </w:rPr>
        <w:t>ooms.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This 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 xml:space="preserve">mation 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s found in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M</w:t>
      </w:r>
      <w:r>
        <w:rPr>
          <w:rFonts w:ascii="Times New Roman" w:eastAsia="Times New Roman" w:hAnsi="Times New Roman"/>
          <w:spacing w:val="-7"/>
          <w:szCs w:val="24"/>
        </w:rPr>
        <w:t>y</w:t>
      </w:r>
      <w:r>
        <w:rPr>
          <w:rFonts w:ascii="Times New Roman" w:eastAsia="Times New Roman" w:hAnsi="Times New Roman"/>
          <w:spacing w:val="-6"/>
          <w:szCs w:val="24"/>
        </w:rPr>
        <w:t>I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 xml:space="preserve">o, </w:t>
      </w:r>
      <w:r>
        <w:rPr>
          <w:rFonts w:ascii="Times New Roman" w:eastAsia="Times New Roman" w:hAnsi="Times New Roman"/>
          <w:spacing w:val="-1"/>
          <w:szCs w:val="24"/>
        </w:rPr>
        <w:t>“</w:t>
      </w:r>
      <w:r>
        <w:rPr>
          <w:rFonts w:ascii="Times New Roman" w:eastAsia="Times New Roman" w:hAnsi="Times New Roman"/>
          <w:szCs w:val="24"/>
        </w:rPr>
        <w:t>My</w:t>
      </w:r>
      <w:r>
        <w:rPr>
          <w:rFonts w:ascii="Times New Roman" w:eastAsia="Times New Roman" w:hAnsi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/>
          <w:spacing w:val="-6"/>
          <w:szCs w:val="24"/>
        </w:rPr>
        <w:t>I</w:t>
      </w:r>
      <w:r>
        <w:rPr>
          <w:rFonts w:ascii="Times New Roman" w:eastAsia="Times New Roman" w:hAnsi="Times New Roman"/>
          <w:szCs w:val="24"/>
        </w:rPr>
        <w:t>nstru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tor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h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dule.”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pacing w:val="1"/>
          <w:szCs w:val="24"/>
        </w:rPr>
        <w:t>P</w:t>
      </w:r>
      <w:r>
        <w:rPr>
          <w:rFonts w:ascii="Times New Roman" w:eastAsia="Times New Roman" w:hAnsi="Times New Roman"/>
          <w:szCs w:val="24"/>
        </w:rPr>
        <w:t>le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se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not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fy</w:t>
      </w:r>
      <w:r>
        <w:rPr>
          <w:rFonts w:ascii="Times New Roman" w:eastAsia="Times New Roman" w:hAnsi="Times New Roman"/>
          <w:spacing w:val="-8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the 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p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rtme</w:t>
      </w:r>
      <w:r>
        <w:rPr>
          <w:rFonts w:ascii="Times New Roman" w:eastAsia="Times New Roman" w:hAnsi="Times New Roman"/>
          <w:spacing w:val="-1"/>
          <w:szCs w:val="24"/>
        </w:rPr>
        <w:t>n</w:t>
      </w:r>
      <w:r>
        <w:rPr>
          <w:rFonts w:ascii="Times New Roman" w:eastAsia="Times New Roman" w:hAnsi="Times New Roman"/>
          <w:szCs w:val="24"/>
        </w:rPr>
        <w:t>t ch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ir if </w:t>
      </w:r>
      <w:r>
        <w:rPr>
          <w:rFonts w:ascii="Times New Roman" w:eastAsia="Times New Roman" w:hAnsi="Times New Roman"/>
          <w:spacing w:val="-8"/>
          <w:szCs w:val="24"/>
        </w:rPr>
        <w:t>y</w:t>
      </w:r>
      <w:r>
        <w:rPr>
          <w:rFonts w:ascii="Times New Roman" w:eastAsia="Times New Roman" w:hAnsi="Times New Roman"/>
          <w:szCs w:val="24"/>
        </w:rPr>
        <w:t>ou b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l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ve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the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e</w:t>
      </w:r>
      <w:r>
        <w:rPr>
          <w:rFonts w:ascii="Times New Roman" w:eastAsia="Times New Roman" w:hAnsi="Times New Roman"/>
          <w:spacing w:val="-1"/>
          <w:szCs w:val="24"/>
        </w:rPr>
        <w:t xml:space="preserve"> a</w:t>
      </w:r>
      <w:r>
        <w:rPr>
          <w:rFonts w:ascii="Times New Roman" w:eastAsia="Times New Roman" w:hAnsi="Times New Roman"/>
          <w:szCs w:val="24"/>
        </w:rPr>
        <w:t>re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ny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s.</w:t>
      </w:r>
    </w:p>
    <w:p w14:paraId="79025739" w14:textId="77777777" w:rsidR="0091153C" w:rsidRPr="002A3CAE" w:rsidRDefault="0091153C" w:rsidP="0091153C">
      <w:pPr>
        <w:spacing w:line="246" w:lineRule="auto"/>
        <w:ind w:left="132" w:right="156"/>
        <w:rPr>
          <w:rFonts w:ascii="Times New Roman" w:eastAsia="Times New Roman" w:hAnsi="Times New Roman"/>
          <w:szCs w:val="24"/>
        </w:rPr>
      </w:pPr>
    </w:p>
    <w:p w14:paraId="69D91A98" w14:textId="77777777" w:rsidR="0091153C" w:rsidRDefault="0091153C" w:rsidP="0091153C">
      <w:pPr>
        <w:spacing w:line="246" w:lineRule="auto"/>
        <w:ind w:left="132" w:right="156"/>
        <w:rPr>
          <w:rFonts w:ascii="Times New Roman" w:eastAsia="Times New Roman" w:hAnsi="Times New Roman"/>
          <w:szCs w:val="24"/>
        </w:rPr>
      </w:pPr>
      <w:r w:rsidRPr="002A3CAE">
        <w:rPr>
          <w:rFonts w:ascii="Times New Roman" w:eastAsia="Times New Roman" w:hAnsi="Times New Roman"/>
          <w:szCs w:val="24"/>
        </w:rPr>
        <w:t>4. A record of attendance must be maintained for each class meeting using the following notation and initialed:</w:t>
      </w:r>
      <w:r w:rsidRPr="002A3CAE">
        <w:rPr>
          <w:rFonts w:ascii="Times New Roman" w:eastAsia="Times New Roman" w:hAnsi="Times New Roman"/>
          <w:szCs w:val="24"/>
        </w:rPr>
        <w:tab/>
      </w:r>
      <w:proofErr w:type="gramStart"/>
      <w:r w:rsidRPr="002A3CAE">
        <w:rPr>
          <w:rFonts w:ascii="Times New Roman" w:eastAsia="Times New Roman" w:hAnsi="Times New Roman"/>
          <w:szCs w:val="24"/>
        </w:rPr>
        <w:t>Present  (</w:t>
      </w:r>
      <w:proofErr w:type="gramEnd"/>
      <w:r w:rsidRPr="002A3CAE">
        <w:rPr>
          <w:rFonts w:ascii="Times New Roman" w:eastAsia="Times New Roman" w:hAnsi="Times New Roman"/>
          <w:szCs w:val="24"/>
        </w:rPr>
        <w:t>/)</w:t>
      </w:r>
      <w:r w:rsidRPr="002A3CAE">
        <w:rPr>
          <w:rFonts w:ascii="Times New Roman" w:eastAsia="Times New Roman" w:hAnsi="Times New Roman"/>
          <w:szCs w:val="24"/>
        </w:rPr>
        <w:tab/>
        <w:t>Absent   (A)</w:t>
      </w:r>
      <w:r w:rsidRPr="002A3CAE">
        <w:rPr>
          <w:rFonts w:ascii="Times New Roman" w:eastAsia="Times New Roman" w:hAnsi="Times New Roman"/>
          <w:szCs w:val="24"/>
        </w:rPr>
        <w:tab/>
        <w:t>Late   (L)</w:t>
      </w:r>
    </w:p>
    <w:p w14:paraId="48DE20D8" w14:textId="77777777" w:rsidR="0091153C" w:rsidRDefault="0091153C" w:rsidP="0091153C">
      <w:pPr>
        <w:spacing w:before="19" w:line="200" w:lineRule="exact"/>
        <w:rPr>
          <w:sz w:val="20"/>
        </w:rPr>
      </w:pPr>
    </w:p>
    <w:p w14:paraId="0C9EE054" w14:textId="77777777" w:rsidR="0091153C" w:rsidRDefault="0091153C" w:rsidP="0091153C">
      <w:pPr>
        <w:spacing w:line="247" w:lineRule="auto"/>
        <w:ind w:left="132" w:right="77"/>
        <w:rPr>
          <w:rFonts w:ascii="Times New Roman" w:eastAsia="Times New Roman" w:hAnsi="Times New Roman"/>
          <w:color w:val="333333"/>
          <w:szCs w:val="24"/>
        </w:rPr>
      </w:pPr>
      <w:r>
        <w:rPr>
          <w:rFonts w:ascii="Times New Roman" w:eastAsia="Times New Roman" w:hAnsi="Times New Roman"/>
          <w:szCs w:val="24"/>
        </w:rPr>
        <w:t>5. All s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ud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nt 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a</w:t>
      </w:r>
      <w:r>
        <w:rPr>
          <w:rFonts w:ascii="Times New Roman" w:eastAsia="Times New Roman" w:hAnsi="Times New Roman"/>
          <w:szCs w:val="24"/>
        </w:rPr>
        <w:t>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s that will be </w:t>
      </w:r>
      <w:r>
        <w:rPr>
          <w:rFonts w:ascii="Times New Roman" w:eastAsia="Times New Roman" w:hAnsi="Times New Roman"/>
          <w:spacing w:val="-1"/>
          <w:szCs w:val="24"/>
        </w:rPr>
        <w:t>fac</w:t>
      </w:r>
      <w:r>
        <w:rPr>
          <w:rFonts w:ascii="Times New Roman" w:eastAsia="Times New Roman" w:hAnsi="Times New Roman"/>
          <w:szCs w:val="24"/>
        </w:rPr>
        <w:t>tor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d in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 xml:space="preserve">o the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 xml:space="preserve">inal 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a</w:t>
      </w:r>
      <w:r>
        <w:rPr>
          <w:rFonts w:ascii="Times New Roman" w:eastAsia="Times New Roman" w:hAnsi="Times New Roman"/>
          <w:szCs w:val="24"/>
        </w:rPr>
        <w:t>de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must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be</w:t>
      </w:r>
      <w:r>
        <w:rPr>
          <w:rFonts w:ascii="Times New Roman" w:eastAsia="Times New Roman" w:hAnsi="Times New Roman"/>
          <w:spacing w:val="-1"/>
          <w:szCs w:val="24"/>
        </w:rPr>
        <w:t xml:space="preserve"> rec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d in e</w:t>
      </w:r>
      <w:r>
        <w:rPr>
          <w:rFonts w:ascii="Times New Roman" w:eastAsia="Times New Roman" w:hAnsi="Times New Roman"/>
          <w:spacing w:val="-1"/>
          <w:szCs w:val="24"/>
        </w:rPr>
        <w:t>ac</w:t>
      </w:r>
      <w:r>
        <w:rPr>
          <w:rFonts w:ascii="Times New Roman" w:eastAsia="Times New Roman" w:hAnsi="Times New Roman"/>
          <w:szCs w:val="24"/>
        </w:rPr>
        <w:t>h</w:t>
      </w:r>
      <w:r>
        <w:rPr>
          <w:rFonts w:ascii="Times New Roman" w:eastAsia="Times New Roman" w:hAnsi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Class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older (s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e</w:t>
      </w:r>
      <w:r>
        <w:rPr>
          <w:rFonts w:ascii="Times New Roman" w:eastAsia="Times New Roman" w:hAnsi="Times New Roman"/>
          <w:spacing w:val="-1"/>
          <w:szCs w:val="24"/>
        </w:rPr>
        <w:t xml:space="preserve"> f</w:t>
      </w:r>
      <w:r>
        <w:rPr>
          <w:rFonts w:ascii="Times New Roman" w:eastAsia="Times New Roman" w:hAnsi="Times New Roman"/>
          <w:szCs w:val="24"/>
        </w:rPr>
        <w:t>i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>u</w:t>
      </w:r>
      <w:r>
        <w:rPr>
          <w:rFonts w:ascii="Times New Roman" w:eastAsia="Times New Roman" w:hAnsi="Times New Roman"/>
          <w:spacing w:val="-1"/>
          <w:szCs w:val="24"/>
        </w:rPr>
        <w:t>re</w:t>
      </w:r>
      <w:r>
        <w:rPr>
          <w:rFonts w:ascii="Times New Roman" w:eastAsia="Times New Roman" w:hAnsi="Times New Roman"/>
          <w:szCs w:val="24"/>
        </w:rPr>
        <w:t>, whi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h follows). The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si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 xml:space="preserve">nated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e</w:t>
      </w:r>
      <w:r>
        <w:rPr>
          <w:rFonts w:ascii="Times New Roman" w:eastAsia="Times New Roman" w:hAnsi="Times New Roman"/>
          <w:szCs w:val="24"/>
        </w:rPr>
        <w:t>a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on the low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 l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ft</w:t>
      </w:r>
      <w:r>
        <w:rPr>
          <w:rFonts w:ascii="Times New Roman" w:eastAsia="Times New Roman" w:hAnsi="Times New Roman"/>
          <w:spacing w:val="-1"/>
          <w:szCs w:val="24"/>
        </w:rPr>
        <w:t>-</w:t>
      </w:r>
      <w:r>
        <w:rPr>
          <w:rFonts w:ascii="Times New Roman" w:eastAsia="Times New Roman" w:hAnsi="Times New Roman"/>
          <w:szCs w:val="24"/>
        </w:rPr>
        <w:t>h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nd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of</w:t>
      </w:r>
      <w:r>
        <w:rPr>
          <w:rFonts w:ascii="Times New Roman" w:eastAsia="Times New Roman" w:hAnsi="Times New Roman"/>
          <w:spacing w:val="-1"/>
          <w:szCs w:val="24"/>
        </w:rPr>
        <w:t xml:space="preserve"> eac</w:t>
      </w:r>
      <w:r>
        <w:rPr>
          <w:rFonts w:ascii="Times New Roman" w:eastAsia="Times New Roman" w:hAnsi="Times New Roman"/>
          <w:szCs w:val="24"/>
        </w:rPr>
        <w:t xml:space="preserve">h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lass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older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is 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o be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used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to 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ndic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te the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ture</w:t>
      </w:r>
      <w:r>
        <w:rPr>
          <w:rFonts w:ascii="Times New Roman" w:eastAsia="Times New Roman" w:hAnsi="Times New Roman"/>
          <w:spacing w:val="-1"/>
          <w:szCs w:val="24"/>
        </w:rPr>
        <w:t xml:space="preserve"> a</w:t>
      </w:r>
      <w:r>
        <w:rPr>
          <w:rFonts w:ascii="Times New Roman" w:eastAsia="Times New Roman" w:hAnsi="Times New Roman"/>
          <w:szCs w:val="24"/>
        </w:rPr>
        <w:t>nd w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i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 xml:space="preserve">ht of </w:t>
      </w:r>
      <w:r>
        <w:rPr>
          <w:rFonts w:ascii="Times New Roman" w:eastAsia="Times New Roman" w:hAnsi="Times New Roman"/>
          <w:spacing w:val="-1"/>
          <w:szCs w:val="24"/>
        </w:rPr>
        <w:t>eac</w:t>
      </w:r>
      <w:r>
        <w:rPr>
          <w:rFonts w:ascii="Times New Roman" w:eastAsia="Times New Roman" w:hAnsi="Times New Roman"/>
          <w:szCs w:val="24"/>
        </w:rPr>
        <w:t xml:space="preserve">h 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a</w:t>
      </w:r>
      <w:r>
        <w:rPr>
          <w:rFonts w:ascii="Times New Roman" w:eastAsia="Times New Roman" w:hAnsi="Times New Roman"/>
          <w:szCs w:val="24"/>
        </w:rPr>
        <w:t>de</w:t>
      </w:r>
      <w:r>
        <w:rPr>
          <w:rFonts w:ascii="Times New Roman" w:eastAsia="Times New Roman" w:hAnsi="Times New Roman"/>
          <w:spacing w:val="-1"/>
          <w:szCs w:val="24"/>
        </w:rPr>
        <w:t xml:space="preserve"> rec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d.  </w:t>
      </w:r>
      <w:r>
        <w:rPr>
          <w:rFonts w:ascii="Times New Roman" w:eastAsia="Times New Roman" w:hAnsi="Times New Roman"/>
          <w:b/>
          <w:bCs/>
          <w:spacing w:val="-58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  <w:u w:val="thick" w:color="000000"/>
        </w:rPr>
        <w:t>No</w:t>
      </w:r>
      <w:r>
        <w:rPr>
          <w:rFonts w:ascii="Times New Roman" w:eastAsia="Times New Roman" w:hAnsi="Times New Roman"/>
          <w:b/>
          <w:bCs/>
          <w:spacing w:val="-1"/>
          <w:szCs w:val="24"/>
          <w:u w:val="thick" w:color="000000"/>
        </w:rPr>
        <w:t>te</w:t>
      </w:r>
      <w:r>
        <w:rPr>
          <w:rFonts w:ascii="Times New Roman" w:eastAsia="Times New Roman" w:hAnsi="Times New Roman"/>
          <w:b/>
          <w:bCs/>
          <w:szCs w:val="24"/>
          <w:u w:val="thick" w:color="000000"/>
        </w:rPr>
        <w:t>: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zCs w:val="24"/>
        </w:rPr>
        <w:t>p</w:t>
      </w:r>
      <w:r>
        <w:rPr>
          <w:rFonts w:ascii="Times New Roman" w:eastAsia="Times New Roman" w:hAnsi="Times New Roman"/>
          <w:spacing w:val="-1"/>
          <w:szCs w:val="24"/>
        </w:rPr>
        <w:t>ec</w:t>
      </w:r>
      <w:r>
        <w:rPr>
          <w:rFonts w:ascii="Times New Roman" w:eastAsia="Times New Roman" w:hAnsi="Times New Roman"/>
          <w:szCs w:val="24"/>
        </w:rPr>
        <w:t xml:space="preserve">ific </w:t>
      </w:r>
      <w:r>
        <w:rPr>
          <w:rFonts w:ascii="Times New Roman" w:eastAsia="Times New Roman" w:hAnsi="Times New Roman"/>
          <w:spacing w:val="-2"/>
          <w:szCs w:val="24"/>
        </w:rPr>
        <w:t>c</w:t>
      </w:r>
      <w:r>
        <w:rPr>
          <w:rFonts w:ascii="Times New Roman" w:eastAsia="Times New Roman" w:hAnsi="Times New Roman"/>
          <w:szCs w:val="24"/>
        </w:rPr>
        <w:t>olu</w:t>
      </w:r>
      <w:r>
        <w:rPr>
          <w:rFonts w:ascii="Times New Roman" w:eastAsia="Times New Roman" w:hAnsi="Times New Roman"/>
          <w:spacing w:val="1"/>
          <w:szCs w:val="24"/>
        </w:rPr>
        <w:t>m</w:t>
      </w:r>
      <w:r>
        <w:rPr>
          <w:rFonts w:ascii="Times New Roman" w:eastAsia="Times New Roman" w:hAnsi="Times New Roman"/>
          <w:szCs w:val="24"/>
        </w:rPr>
        <w:t>ns a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pro</w:t>
      </w:r>
      <w:r>
        <w:rPr>
          <w:rFonts w:ascii="Times New Roman" w:eastAsia="Times New Roman" w:hAnsi="Times New Roman"/>
          <w:spacing w:val="-1"/>
          <w:szCs w:val="24"/>
        </w:rPr>
        <w:t>v</w:t>
      </w:r>
      <w:r>
        <w:rPr>
          <w:rFonts w:ascii="Times New Roman" w:eastAsia="Times New Roman" w:hAnsi="Times New Roman"/>
          <w:szCs w:val="24"/>
        </w:rPr>
        <w:t>ided to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e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d m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d</w:t>
      </w:r>
      <w:r>
        <w:rPr>
          <w:rFonts w:ascii="Times New Roman" w:eastAsia="Times New Roman" w:hAnsi="Times New Roman"/>
          <w:spacing w:val="-1"/>
          <w:szCs w:val="24"/>
        </w:rPr>
        <w:t>-</w:t>
      </w:r>
      <w:r>
        <w:rPr>
          <w:rFonts w:ascii="Times New Roman" w:eastAsia="Times New Roman" w:hAnsi="Times New Roman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mest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r </w:t>
      </w:r>
      <w:r>
        <w:rPr>
          <w:rFonts w:ascii="Times New Roman" w:eastAsia="Times New Roman" w:hAnsi="Times New Roman"/>
          <w:spacing w:val="-2"/>
          <w:szCs w:val="24"/>
        </w:rPr>
        <w:t>e</w:t>
      </w:r>
      <w:r>
        <w:rPr>
          <w:rFonts w:ascii="Times New Roman" w:eastAsia="Times New Roman" w:hAnsi="Times New Roman"/>
          <w:szCs w:val="24"/>
        </w:rPr>
        <w:t>v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luation, fin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l e</w:t>
      </w:r>
      <w:r>
        <w:rPr>
          <w:rFonts w:ascii="Times New Roman" w:eastAsia="Times New Roman" w:hAnsi="Times New Roman"/>
          <w:spacing w:val="2"/>
          <w:szCs w:val="24"/>
        </w:rPr>
        <w:t>x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m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on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nd fin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l cou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se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a</w:t>
      </w:r>
      <w:r>
        <w:rPr>
          <w:rFonts w:ascii="Times New Roman" w:eastAsia="Times New Roman" w:hAnsi="Times New Roman"/>
          <w:szCs w:val="24"/>
        </w:rPr>
        <w:t>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s.</w:t>
      </w:r>
      <w:r>
        <w:rPr>
          <w:rFonts w:ascii="Times New Roman" w:eastAsia="Times New Roman" w:hAnsi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To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nter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th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s info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 xml:space="preserve">mation, </w:t>
      </w:r>
      <w:r>
        <w:rPr>
          <w:rFonts w:ascii="Times New Roman" w:eastAsia="Times New Roman" w:hAnsi="Times New Roman"/>
          <w:color w:val="333333"/>
          <w:szCs w:val="24"/>
        </w:rPr>
        <w:t>Cl</w:t>
      </w:r>
      <w:r>
        <w:rPr>
          <w:rFonts w:ascii="Times New Roman" w:eastAsia="Times New Roman" w:hAnsi="Times New Roman"/>
          <w:color w:val="333333"/>
          <w:spacing w:val="1"/>
          <w:szCs w:val="24"/>
        </w:rPr>
        <w:t>i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c</w:t>
      </w:r>
      <w:r>
        <w:rPr>
          <w:rFonts w:ascii="Times New Roman" w:eastAsia="Times New Roman" w:hAnsi="Times New Roman"/>
          <w:color w:val="333333"/>
          <w:szCs w:val="24"/>
        </w:rPr>
        <w:t xml:space="preserve">k on the 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ce</w:t>
      </w:r>
      <w:r>
        <w:rPr>
          <w:rFonts w:ascii="Times New Roman" w:eastAsia="Times New Roman" w:hAnsi="Times New Roman"/>
          <w:color w:val="333333"/>
          <w:szCs w:val="24"/>
        </w:rPr>
        <w:t>ll</w:t>
      </w:r>
      <w:r>
        <w:rPr>
          <w:rFonts w:ascii="Times New Roman" w:eastAsia="Times New Roman" w:hAnsi="Times New Roman"/>
          <w:color w:val="333333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Cs w:val="24"/>
        </w:rPr>
        <w:t>wh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e</w:t>
      </w:r>
      <w:r>
        <w:rPr>
          <w:rFonts w:ascii="Times New Roman" w:eastAsia="Times New Roman" w:hAnsi="Times New Roman"/>
          <w:color w:val="333333"/>
          <w:szCs w:val="24"/>
        </w:rPr>
        <w:t>re</w:t>
      </w:r>
      <w:r>
        <w:rPr>
          <w:rFonts w:ascii="Times New Roman" w:eastAsia="Times New Roman" w:hAnsi="Times New Roman"/>
          <w:color w:val="333333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pacing w:val="-7"/>
          <w:szCs w:val="24"/>
        </w:rPr>
        <w:t>y</w:t>
      </w:r>
      <w:r>
        <w:rPr>
          <w:rFonts w:ascii="Times New Roman" w:eastAsia="Times New Roman" w:hAnsi="Times New Roman"/>
          <w:color w:val="333333"/>
          <w:szCs w:val="24"/>
        </w:rPr>
        <w:t>ou w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a</w:t>
      </w:r>
      <w:r>
        <w:rPr>
          <w:rFonts w:ascii="Times New Roman" w:eastAsia="Times New Roman" w:hAnsi="Times New Roman"/>
          <w:color w:val="333333"/>
          <w:szCs w:val="24"/>
        </w:rPr>
        <w:t xml:space="preserve">nt </w:t>
      </w:r>
      <w:r>
        <w:rPr>
          <w:rFonts w:ascii="Times New Roman" w:eastAsia="Times New Roman" w:hAnsi="Times New Roman"/>
          <w:color w:val="333333"/>
          <w:spacing w:val="1"/>
          <w:szCs w:val="24"/>
        </w:rPr>
        <w:t>t</w:t>
      </w:r>
      <w:r>
        <w:rPr>
          <w:rFonts w:ascii="Times New Roman" w:eastAsia="Times New Roman" w:hAnsi="Times New Roman"/>
          <w:color w:val="333333"/>
          <w:szCs w:val="24"/>
        </w:rPr>
        <w:t>he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Cs w:val="24"/>
        </w:rPr>
        <w:t>d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a</w:t>
      </w:r>
      <w:r>
        <w:rPr>
          <w:rFonts w:ascii="Times New Roman" w:eastAsia="Times New Roman" w:hAnsi="Times New Roman"/>
          <w:color w:val="333333"/>
          <w:szCs w:val="24"/>
        </w:rPr>
        <w:t xml:space="preserve">ta to </w:t>
      </w:r>
      <w:r>
        <w:rPr>
          <w:rFonts w:ascii="Times New Roman" w:eastAsia="Times New Roman" w:hAnsi="Times New Roman"/>
          <w:color w:val="333333"/>
          <w:spacing w:val="-2"/>
          <w:szCs w:val="24"/>
        </w:rPr>
        <w:t>g</w:t>
      </w:r>
      <w:r>
        <w:rPr>
          <w:rFonts w:ascii="Times New Roman" w:eastAsia="Times New Roman" w:hAnsi="Times New Roman"/>
          <w:color w:val="333333"/>
          <w:szCs w:val="24"/>
        </w:rPr>
        <w:t>o.</w:t>
      </w:r>
      <w:r>
        <w:rPr>
          <w:rFonts w:ascii="Times New Roman" w:eastAsia="Times New Roman" w:hAnsi="Times New Roman"/>
          <w:color w:val="333333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Cs w:val="24"/>
        </w:rPr>
        <w:t>Cl</w:t>
      </w:r>
      <w:r>
        <w:rPr>
          <w:rFonts w:ascii="Times New Roman" w:eastAsia="Times New Roman" w:hAnsi="Times New Roman"/>
          <w:color w:val="333333"/>
          <w:spacing w:val="1"/>
          <w:szCs w:val="24"/>
        </w:rPr>
        <w:t>i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c</w:t>
      </w:r>
      <w:r>
        <w:rPr>
          <w:rFonts w:ascii="Times New Roman" w:eastAsia="Times New Roman" w:hAnsi="Times New Roman"/>
          <w:color w:val="333333"/>
          <w:szCs w:val="24"/>
        </w:rPr>
        <w:t>k on the double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-</w:t>
      </w:r>
      <w:r>
        <w:rPr>
          <w:rFonts w:ascii="Times New Roman" w:eastAsia="Times New Roman" w:hAnsi="Times New Roman"/>
          <w:color w:val="333333"/>
          <w:szCs w:val="24"/>
        </w:rPr>
        <w:t xml:space="preserve">down 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a</w:t>
      </w:r>
      <w:r>
        <w:rPr>
          <w:rFonts w:ascii="Times New Roman" w:eastAsia="Times New Roman" w:hAnsi="Times New Roman"/>
          <w:color w:val="333333"/>
          <w:szCs w:val="24"/>
        </w:rPr>
        <w:t>r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r</w:t>
      </w:r>
      <w:r>
        <w:rPr>
          <w:rFonts w:ascii="Times New Roman" w:eastAsia="Times New Roman" w:hAnsi="Times New Roman"/>
          <w:color w:val="333333"/>
          <w:szCs w:val="24"/>
        </w:rPr>
        <w:t xml:space="preserve">ow to 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e</w:t>
      </w:r>
      <w:r>
        <w:rPr>
          <w:rFonts w:ascii="Times New Roman" w:eastAsia="Times New Roman" w:hAnsi="Times New Roman"/>
          <w:color w:val="333333"/>
          <w:spacing w:val="2"/>
          <w:szCs w:val="24"/>
        </w:rPr>
        <w:t>x</w:t>
      </w:r>
      <w:r>
        <w:rPr>
          <w:rFonts w:ascii="Times New Roman" w:eastAsia="Times New Roman" w:hAnsi="Times New Roman"/>
          <w:color w:val="333333"/>
          <w:szCs w:val="24"/>
        </w:rPr>
        <w:t>p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a</w:t>
      </w:r>
      <w:r>
        <w:rPr>
          <w:rFonts w:ascii="Times New Roman" w:eastAsia="Times New Roman" w:hAnsi="Times New Roman"/>
          <w:color w:val="333333"/>
          <w:szCs w:val="24"/>
        </w:rPr>
        <w:t xml:space="preserve">nd </w:t>
      </w:r>
      <w:r>
        <w:rPr>
          <w:rFonts w:ascii="Times New Roman" w:eastAsia="Times New Roman" w:hAnsi="Times New Roman"/>
          <w:color w:val="333333"/>
          <w:spacing w:val="-7"/>
          <w:szCs w:val="24"/>
        </w:rPr>
        <w:t>y</w:t>
      </w:r>
      <w:r>
        <w:rPr>
          <w:rFonts w:ascii="Times New Roman" w:eastAsia="Times New Roman" w:hAnsi="Times New Roman"/>
          <w:color w:val="333333"/>
          <w:szCs w:val="24"/>
        </w:rPr>
        <w:t xml:space="preserve">our </w:t>
      </w:r>
      <w:r>
        <w:rPr>
          <w:rFonts w:ascii="Times New Roman" w:eastAsia="Times New Roman" w:hAnsi="Times New Roman"/>
          <w:color w:val="333333"/>
          <w:spacing w:val="-1"/>
          <w:szCs w:val="24"/>
        </w:rPr>
        <w:t>v</w:t>
      </w:r>
      <w:r>
        <w:rPr>
          <w:rFonts w:ascii="Times New Roman" w:eastAsia="Times New Roman" w:hAnsi="Times New Roman"/>
          <w:color w:val="333333"/>
          <w:szCs w:val="24"/>
        </w:rPr>
        <w:t>iew</w:t>
      </w:r>
    </w:p>
    <w:p w14:paraId="4610B288" w14:textId="77777777" w:rsidR="0091153C" w:rsidRDefault="0022199D" w:rsidP="0091153C">
      <w:pPr>
        <w:spacing w:line="247" w:lineRule="auto"/>
        <w:ind w:left="132" w:right="77"/>
        <w:rPr>
          <w:rFonts w:ascii="Times New Roman" w:eastAsia="Times New Roman" w:hAnsi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E0C51FA" wp14:editId="09B1937A">
                <wp:simplePos x="0" y="0"/>
                <wp:positionH relativeFrom="page">
                  <wp:posOffset>5346065</wp:posOffset>
                </wp:positionH>
                <wp:positionV relativeFrom="paragraph">
                  <wp:posOffset>90170</wp:posOffset>
                </wp:positionV>
                <wp:extent cx="1548130" cy="309880"/>
                <wp:effectExtent l="0" t="0" r="1270" b="0"/>
                <wp:wrapNone/>
                <wp:docPr id="12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130" cy="309880"/>
                          <a:chOff x="8385" y="76"/>
                          <a:chExt cx="2438" cy="488"/>
                        </a:xfrm>
                      </wpg:grpSpPr>
                      <wps:wsp>
                        <wps:cNvPr id="126" name="Freeform 70"/>
                        <wps:cNvSpPr>
                          <a:spLocks/>
                        </wps:cNvSpPr>
                        <wps:spPr bwMode="auto">
                          <a:xfrm>
                            <a:off x="8385" y="76"/>
                            <a:ext cx="2438" cy="488"/>
                          </a:xfrm>
                          <a:custGeom>
                            <a:avLst/>
                            <a:gdLst>
                              <a:gd name="T0" fmla="+- 0 8385 8385"/>
                              <a:gd name="T1" fmla="*/ T0 w 2438"/>
                              <a:gd name="T2" fmla="+- 0 564 76"/>
                              <a:gd name="T3" fmla="*/ 564 h 488"/>
                              <a:gd name="T4" fmla="+- 0 10823 8385"/>
                              <a:gd name="T5" fmla="*/ T4 w 2438"/>
                              <a:gd name="T6" fmla="+- 0 564 76"/>
                              <a:gd name="T7" fmla="*/ 564 h 488"/>
                              <a:gd name="T8" fmla="+- 0 10823 8385"/>
                              <a:gd name="T9" fmla="*/ T8 w 2438"/>
                              <a:gd name="T10" fmla="+- 0 76 76"/>
                              <a:gd name="T11" fmla="*/ 76 h 488"/>
                              <a:gd name="T12" fmla="+- 0 8385 8385"/>
                              <a:gd name="T13" fmla="*/ T12 w 2438"/>
                              <a:gd name="T14" fmla="+- 0 76 76"/>
                              <a:gd name="T15" fmla="*/ 76 h 488"/>
                              <a:gd name="T16" fmla="+- 0 8385 8385"/>
                              <a:gd name="T17" fmla="*/ T16 w 2438"/>
                              <a:gd name="T18" fmla="+- 0 564 76"/>
                              <a:gd name="T19" fmla="*/ 564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8" h="488">
                                <a:moveTo>
                                  <a:pt x="0" y="488"/>
                                </a:moveTo>
                                <a:lnTo>
                                  <a:pt x="2438" y="488"/>
                                </a:lnTo>
                                <a:lnTo>
                                  <a:pt x="24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B9B61" id="Group 69" o:spid="_x0000_s1026" style="position:absolute;margin-left:420.95pt;margin-top:7.1pt;width:121.9pt;height:24.4pt;z-index:-251657728;mso-position-horizontal-relative:page" coordorigin="8385,76" coordsize="2438,4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">
                <v:shape id="Freeform 70" o:spid="_x0000_s1027" style="position:absolute;left:8385;top:76;width:2438;height:488;visibility:visible;mso-wrap-style:square;v-text-anchor:top" coordsize="2438,4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" path="m,488r2438,l2438,,,,,488xe" filled="f">
                  <v:path arrowok="t" o:connecttype="custom" o:connectlocs="0,564;2438,564;2438,76;0,76;0,564" o:connectangles="0,0,0,0,0"/>
                </v:shape>
                <w10:wrap anchorx="page"/>
              </v:group>
            </w:pict>
          </mc:Fallback>
        </mc:AlternateContent>
      </w:r>
      <w:r w:rsidR="0091153C">
        <w:rPr>
          <w:rFonts w:ascii="Times New Roman" w:eastAsia="Times New Roman" w:hAnsi="Times New Roman"/>
          <w:color w:val="333333"/>
          <w:szCs w:val="24"/>
        </w:rPr>
        <w:t>of the cell and enter the information.</w:t>
      </w:r>
    </w:p>
    <w:p w14:paraId="099DF835" w14:textId="77777777" w:rsidR="0091153C" w:rsidRDefault="0022199D" w:rsidP="0091153C">
      <w:pPr>
        <w:spacing w:line="245" w:lineRule="exact"/>
        <w:ind w:right="726"/>
        <w:jc w:val="right"/>
        <w:rPr>
          <w:rFonts w:ascii="Times New Roman" w:eastAsia="Times New Roman" w:hAnsi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C7376E0" wp14:editId="74A45B1E">
                <wp:simplePos x="0" y="0"/>
                <wp:positionH relativeFrom="page">
                  <wp:posOffset>731520</wp:posOffset>
                </wp:positionH>
                <wp:positionV relativeFrom="paragraph">
                  <wp:posOffset>70485</wp:posOffset>
                </wp:positionV>
                <wp:extent cx="4508500" cy="1102360"/>
                <wp:effectExtent l="0" t="0" r="0" b="0"/>
                <wp:wrapNone/>
                <wp:docPr id="11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0" cy="1102360"/>
                          <a:chOff x="1152" y="111"/>
                          <a:chExt cx="7101" cy="1736"/>
                        </a:xfrm>
                      </wpg:grpSpPr>
                      <pic:pic xmlns:pic="http://schemas.openxmlformats.org/drawingml/2006/picture">
                        <pic:nvPicPr>
                          <pic:cNvPr id="119" name="Picture 6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429"/>
                            <a:ext cx="4838" cy="1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0" name="Group 63"/>
                        <wpg:cNvGrpSpPr>
                          <a:grpSpLocks/>
                        </wpg:cNvGrpSpPr>
                        <wpg:grpSpPr bwMode="auto">
                          <a:xfrm>
                            <a:off x="5992" y="119"/>
                            <a:ext cx="2253" cy="587"/>
                            <a:chOff x="5992" y="119"/>
                            <a:chExt cx="2253" cy="587"/>
                          </a:xfrm>
                        </wpg:grpSpPr>
                        <wps:wsp>
                          <wps:cNvPr id="121" name="Freeform 67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6094 5992"/>
                                <a:gd name="T1" fmla="*/ T0 w 2253"/>
                                <a:gd name="T2" fmla="+- 0 589 119"/>
                                <a:gd name="T3" fmla="*/ 589 h 587"/>
                                <a:gd name="T4" fmla="+- 0 5992 5992"/>
                                <a:gd name="T5" fmla="*/ T4 w 2253"/>
                                <a:gd name="T6" fmla="+- 0 676 119"/>
                                <a:gd name="T7" fmla="*/ 676 h 587"/>
                                <a:gd name="T8" fmla="+- 0 6123 5992"/>
                                <a:gd name="T9" fmla="*/ T8 w 2253"/>
                                <a:gd name="T10" fmla="+- 0 706 119"/>
                                <a:gd name="T11" fmla="*/ 706 h 587"/>
                                <a:gd name="T12" fmla="+- 0 6112 5992"/>
                                <a:gd name="T13" fmla="*/ T12 w 2253"/>
                                <a:gd name="T14" fmla="+- 0 663 119"/>
                                <a:gd name="T15" fmla="*/ 663 h 587"/>
                                <a:gd name="T16" fmla="+- 0 6086 5992"/>
                                <a:gd name="T17" fmla="*/ T16 w 2253"/>
                                <a:gd name="T18" fmla="+- 0 663 119"/>
                                <a:gd name="T19" fmla="*/ 663 h 587"/>
                                <a:gd name="T20" fmla="+- 0 6081 5992"/>
                                <a:gd name="T21" fmla="*/ T20 w 2253"/>
                                <a:gd name="T22" fmla="+- 0 660 119"/>
                                <a:gd name="T23" fmla="*/ 660 h 587"/>
                                <a:gd name="T24" fmla="+- 0 6079 5992"/>
                                <a:gd name="T25" fmla="*/ T24 w 2253"/>
                                <a:gd name="T26" fmla="+- 0 654 119"/>
                                <a:gd name="T27" fmla="*/ 654 h 587"/>
                                <a:gd name="T28" fmla="+- 0 6078 5992"/>
                                <a:gd name="T29" fmla="*/ T28 w 2253"/>
                                <a:gd name="T30" fmla="+- 0 649 119"/>
                                <a:gd name="T31" fmla="*/ 649 h 587"/>
                                <a:gd name="T32" fmla="+- 0 6081 5992"/>
                                <a:gd name="T33" fmla="*/ T32 w 2253"/>
                                <a:gd name="T34" fmla="+- 0 644 119"/>
                                <a:gd name="T35" fmla="*/ 644 h 587"/>
                                <a:gd name="T36" fmla="+- 0 6087 5992"/>
                                <a:gd name="T37" fmla="*/ T36 w 2253"/>
                                <a:gd name="T38" fmla="+- 0 642 119"/>
                                <a:gd name="T39" fmla="*/ 642 h 587"/>
                                <a:gd name="T40" fmla="+- 0 6106 5992"/>
                                <a:gd name="T41" fmla="*/ T40 w 2253"/>
                                <a:gd name="T42" fmla="+- 0 637 119"/>
                                <a:gd name="T43" fmla="*/ 637 h 587"/>
                                <a:gd name="T44" fmla="+- 0 6094 5992"/>
                                <a:gd name="T45" fmla="*/ T44 w 2253"/>
                                <a:gd name="T46" fmla="+- 0 589 119"/>
                                <a:gd name="T47" fmla="*/ 589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102" y="470"/>
                                  </a:moveTo>
                                  <a:lnTo>
                                    <a:pt x="0" y="557"/>
                                  </a:lnTo>
                                  <a:lnTo>
                                    <a:pt x="131" y="587"/>
                                  </a:lnTo>
                                  <a:lnTo>
                                    <a:pt x="120" y="544"/>
                                  </a:lnTo>
                                  <a:lnTo>
                                    <a:pt x="94" y="544"/>
                                  </a:lnTo>
                                  <a:lnTo>
                                    <a:pt x="89" y="541"/>
                                  </a:lnTo>
                                  <a:lnTo>
                                    <a:pt x="87" y="535"/>
                                  </a:lnTo>
                                  <a:lnTo>
                                    <a:pt x="86" y="530"/>
                                  </a:lnTo>
                                  <a:lnTo>
                                    <a:pt x="89" y="525"/>
                                  </a:lnTo>
                                  <a:lnTo>
                                    <a:pt x="95" y="523"/>
                                  </a:lnTo>
                                  <a:lnTo>
                                    <a:pt x="114" y="518"/>
                                  </a:lnTo>
                                  <a:lnTo>
                                    <a:pt x="102" y="4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66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6106 5992"/>
                                <a:gd name="T1" fmla="*/ T0 w 2253"/>
                                <a:gd name="T2" fmla="+- 0 637 119"/>
                                <a:gd name="T3" fmla="*/ 637 h 587"/>
                                <a:gd name="T4" fmla="+- 0 6087 5992"/>
                                <a:gd name="T5" fmla="*/ T4 w 2253"/>
                                <a:gd name="T6" fmla="+- 0 642 119"/>
                                <a:gd name="T7" fmla="*/ 642 h 587"/>
                                <a:gd name="T8" fmla="+- 0 6081 5992"/>
                                <a:gd name="T9" fmla="*/ T8 w 2253"/>
                                <a:gd name="T10" fmla="+- 0 644 119"/>
                                <a:gd name="T11" fmla="*/ 644 h 587"/>
                                <a:gd name="T12" fmla="+- 0 6078 5992"/>
                                <a:gd name="T13" fmla="*/ T12 w 2253"/>
                                <a:gd name="T14" fmla="+- 0 649 119"/>
                                <a:gd name="T15" fmla="*/ 649 h 587"/>
                                <a:gd name="T16" fmla="+- 0 6079 5992"/>
                                <a:gd name="T17" fmla="*/ T16 w 2253"/>
                                <a:gd name="T18" fmla="+- 0 654 119"/>
                                <a:gd name="T19" fmla="*/ 654 h 587"/>
                                <a:gd name="T20" fmla="+- 0 6081 5992"/>
                                <a:gd name="T21" fmla="*/ T20 w 2253"/>
                                <a:gd name="T22" fmla="+- 0 660 119"/>
                                <a:gd name="T23" fmla="*/ 660 h 587"/>
                                <a:gd name="T24" fmla="+- 0 6086 5992"/>
                                <a:gd name="T25" fmla="*/ T24 w 2253"/>
                                <a:gd name="T26" fmla="+- 0 663 119"/>
                                <a:gd name="T27" fmla="*/ 663 h 587"/>
                                <a:gd name="T28" fmla="+- 0 6092 5992"/>
                                <a:gd name="T29" fmla="*/ T28 w 2253"/>
                                <a:gd name="T30" fmla="+- 0 662 119"/>
                                <a:gd name="T31" fmla="*/ 662 h 587"/>
                                <a:gd name="T32" fmla="+- 0 6111 5992"/>
                                <a:gd name="T33" fmla="*/ T32 w 2253"/>
                                <a:gd name="T34" fmla="+- 0 657 119"/>
                                <a:gd name="T35" fmla="*/ 657 h 587"/>
                                <a:gd name="T36" fmla="+- 0 6106 5992"/>
                                <a:gd name="T37" fmla="*/ T36 w 2253"/>
                                <a:gd name="T38" fmla="+- 0 637 119"/>
                                <a:gd name="T39" fmla="*/ 637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114" y="518"/>
                                  </a:moveTo>
                                  <a:lnTo>
                                    <a:pt x="95" y="523"/>
                                  </a:lnTo>
                                  <a:lnTo>
                                    <a:pt x="89" y="525"/>
                                  </a:lnTo>
                                  <a:lnTo>
                                    <a:pt x="86" y="530"/>
                                  </a:lnTo>
                                  <a:lnTo>
                                    <a:pt x="87" y="535"/>
                                  </a:lnTo>
                                  <a:lnTo>
                                    <a:pt x="89" y="541"/>
                                  </a:lnTo>
                                  <a:lnTo>
                                    <a:pt x="94" y="544"/>
                                  </a:lnTo>
                                  <a:lnTo>
                                    <a:pt x="100" y="543"/>
                                  </a:lnTo>
                                  <a:lnTo>
                                    <a:pt x="119" y="538"/>
                                  </a:lnTo>
                                  <a:lnTo>
                                    <a:pt x="114" y="5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65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6111 5992"/>
                                <a:gd name="T1" fmla="*/ T0 w 2253"/>
                                <a:gd name="T2" fmla="+- 0 657 119"/>
                                <a:gd name="T3" fmla="*/ 657 h 587"/>
                                <a:gd name="T4" fmla="+- 0 6092 5992"/>
                                <a:gd name="T5" fmla="*/ T4 w 2253"/>
                                <a:gd name="T6" fmla="+- 0 662 119"/>
                                <a:gd name="T7" fmla="*/ 662 h 587"/>
                                <a:gd name="T8" fmla="+- 0 6086 5992"/>
                                <a:gd name="T9" fmla="*/ T8 w 2253"/>
                                <a:gd name="T10" fmla="+- 0 663 119"/>
                                <a:gd name="T11" fmla="*/ 663 h 587"/>
                                <a:gd name="T12" fmla="+- 0 6112 5992"/>
                                <a:gd name="T13" fmla="*/ T12 w 2253"/>
                                <a:gd name="T14" fmla="+- 0 663 119"/>
                                <a:gd name="T15" fmla="*/ 663 h 587"/>
                                <a:gd name="T16" fmla="+- 0 6111 5992"/>
                                <a:gd name="T17" fmla="*/ T16 w 2253"/>
                                <a:gd name="T18" fmla="+- 0 657 119"/>
                                <a:gd name="T19" fmla="*/ 657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119" y="538"/>
                                  </a:moveTo>
                                  <a:lnTo>
                                    <a:pt x="100" y="543"/>
                                  </a:lnTo>
                                  <a:lnTo>
                                    <a:pt x="94" y="544"/>
                                  </a:lnTo>
                                  <a:lnTo>
                                    <a:pt x="120" y="544"/>
                                  </a:lnTo>
                                  <a:lnTo>
                                    <a:pt x="119" y="5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64"/>
                          <wps:cNvSpPr>
                            <a:spLocks/>
                          </wps:cNvSpPr>
                          <wps:spPr bwMode="auto">
                            <a:xfrm>
                              <a:off x="5992" y="119"/>
                              <a:ext cx="2253" cy="587"/>
                            </a:xfrm>
                            <a:custGeom>
                              <a:avLst/>
                              <a:gdLst>
                                <a:gd name="T0" fmla="+- 0 8237 5992"/>
                                <a:gd name="T1" fmla="*/ T0 w 2253"/>
                                <a:gd name="T2" fmla="+- 0 119 119"/>
                                <a:gd name="T3" fmla="*/ 119 h 587"/>
                                <a:gd name="T4" fmla="+- 0 8232 5992"/>
                                <a:gd name="T5" fmla="*/ T4 w 2253"/>
                                <a:gd name="T6" fmla="+- 0 120 119"/>
                                <a:gd name="T7" fmla="*/ 120 h 587"/>
                                <a:gd name="T8" fmla="+- 0 6106 5992"/>
                                <a:gd name="T9" fmla="*/ T8 w 2253"/>
                                <a:gd name="T10" fmla="+- 0 637 119"/>
                                <a:gd name="T11" fmla="*/ 637 h 587"/>
                                <a:gd name="T12" fmla="+- 0 6111 5992"/>
                                <a:gd name="T13" fmla="*/ T12 w 2253"/>
                                <a:gd name="T14" fmla="+- 0 657 119"/>
                                <a:gd name="T15" fmla="*/ 657 h 587"/>
                                <a:gd name="T16" fmla="+- 0 8236 5992"/>
                                <a:gd name="T17" fmla="*/ T16 w 2253"/>
                                <a:gd name="T18" fmla="+- 0 139 119"/>
                                <a:gd name="T19" fmla="*/ 139 h 587"/>
                                <a:gd name="T20" fmla="+- 0 8242 5992"/>
                                <a:gd name="T21" fmla="*/ T20 w 2253"/>
                                <a:gd name="T22" fmla="+- 0 138 119"/>
                                <a:gd name="T23" fmla="*/ 138 h 587"/>
                                <a:gd name="T24" fmla="+- 0 8245 5992"/>
                                <a:gd name="T25" fmla="*/ T24 w 2253"/>
                                <a:gd name="T26" fmla="+- 0 133 119"/>
                                <a:gd name="T27" fmla="*/ 133 h 587"/>
                                <a:gd name="T28" fmla="+- 0 8244 5992"/>
                                <a:gd name="T29" fmla="*/ T28 w 2253"/>
                                <a:gd name="T30" fmla="+- 0 127 119"/>
                                <a:gd name="T31" fmla="*/ 127 h 587"/>
                                <a:gd name="T32" fmla="+- 0 8242 5992"/>
                                <a:gd name="T33" fmla="*/ T32 w 2253"/>
                                <a:gd name="T34" fmla="+- 0 122 119"/>
                                <a:gd name="T35" fmla="*/ 122 h 587"/>
                                <a:gd name="T36" fmla="+- 0 8237 5992"/>
                                <a:gd name="T37" fmla="*/ T36 w 2253"/>
                                <a:gd name="T38" fmla="+- 0 119 119"/>
                                <a:gd name="T39" fmla="*/ 119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3" h="587">
                                  <a:moveTo>
                                    <a:pt x="2245" y="0"/>
                                  </a:moveTo>
                                  <a:lnTo>
                                    <a:pt x="2240" y="1"/>
                                  </a:lnTo>
                                  <a:lnTo>
                                    <a:pt x="114" y="518"/>
                                  </a:lnTo>
                                  <a:lnTo>
                                    <a:pt x="119" y="538"/>
                                  </a:lnTo>
                                  <a:lnTo>
                                    <a:pt x="2244" y="20"/>
                                  </a:lnTo>
                                  <a:lnTo>
                                    <a:pt x="2250" y="19"/>
                                  </a:lnTo>
                                  <a:lnTo>
                                    <a:pt x="2253" y="14"/>
                                  </a:lnTo>
                                  <a:lnTo>
                                    <a:pt x="2252" y="8"/>
                                  </a:lnTo>
                                  <a:lnTo>
                                    <a:pt x="2250" y="3"/>
                                  </a:lnTo>
                                  <a:lnTo>
                                    <a:pt x="22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E5714" id="Group 62" o:spid="_x0000_s1026" style="position:absolute;margin-left:57.6pt;margin-top:5.55pt;width:355pt;height:86.8pt;z-index:-251658752;mso-position-horizontal-relative:page" coordorigin="1152,111" coordsize="7101,17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1152;top:429;width:4838;height:1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">
                  <v:imagedata r:id="rId8" o:title=""/>
                  <o:lock v:ext="edit" aspectratio="f"/>
                </v:shape>
                <v:group id="Group 63" o:spid="_x0000_s1028" style="position:absolute;left:5992;top:119;width:2253;height:587" coordorigin="5992,119" coordsize="2253,5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<v:shape id="Freeform 67" o:spid="_x0000_s1029" style="position:absolute;left:5992;top:119;width:2253;height:587;visibility:visible;mso-wrap-style:square;v-text-anchor:top" coordsize="2253,5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" path="m102,470l,557r131,30l120,544r-26,l89,541r-2,-6l86,530r3,-5l95,523r19,-5l102,470e" fillcolor="black" stroked="f">
                    <v:path arrowok="t" o:connecttype="custom" o:connectlocs="102,589;0,676;131,706;120,663;94,663;89,660;87,654;86,649;89,644;95,642;114,637;102,589" o:connectangles="0,0,0,0,0,0,0,0,0,0,0,0"/>
                  </v:shape>
                  <v:shape id="Freeform 66" o:spid="_x0000_s1030" style="position:absolute;left:5992;top:119;width:2253;height:587;visibility:visible;mso-wrap-style:square;v-text-anchor:top" coordsize="2253,5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" path="m114,518r-19,5l89,525r-3,5l87,535r2,6l94,544r6,-1l119,538r-5,-20e" fillcolor="black" stroked="f">
                    <v:path arrowok="t" o:connecttype="custom" o:connectlocs="114,637;95,642;89,644;86,649;87,654;89,660;94,663;100,662;119,657;114,637" o:connectangles="0,0,0,0,0,0,0,0,0,0"/>
                  </v:shape>
                  <v:shape id="Freeform 65" o:spid="_x0000_s1031" style="position:absolute;left:5992;top:119;width:2253;height:587;visibility:visible;mso-wrap-style:square;v-text-anchor:top" coordsize="2253,5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" path="m119,538r-19,5l94,544r26,l119,538e" fillcolor="black" stroked="f">
                    <v:path arrowok="t" o:connecttype="custom" o:connectlocs="119,657;100,662;94,663;120,663;119,657" o:connectangles="0,0,0,0,0"/>
                  </v:shape>
                  <v:shape id="Freeform 64" o:spid="_x0000_s1032" style="position:absolute;left:5992;top:119;width:2253;height:587;visibility:visible;mso-wrap-style:square;v-text-anchor:top" coordsize="2253,5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" path="m2245,r-5,1l114,518r5,20l2244,20r6,-1l2253,14r-1,-6l2250,3,2245,e" fillcolor="black" stroked="f">
                    <v:path arrowok="t" o:connecttype="custom" o:connectlocs="2245,119;2240,120;114,637;119,657;2244,139;2250,138;2253,133;2252,127;2250,122;2245,119" o:connectangles="0,0,0,0,0,0,0,0,0,0"/>
                  </v:shape>
                </v:group>
                <w10:wrap anchorx="page"/>
              </v:group>
            </w:pict>
          </mc:Fallback>
        </mc:AlternateContent>
      </w:r>
      <w:r w:rsidR="0091153C">
        <w:rPr>
          <w:rFonts w:ascii="Times New Roman" w:eastAsia="Times New Roman" w:hAnsi="Times New Roman"/>
          <w:szCs w:val="24"/>
        </w:rPr>
        <w:t>Doubl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-down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r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ow</w:t>
      </w:r>
    </w:p>
    <w:p w14:paraId="0C47B2D8" w14:textId="77777777" w:rsidR="0091153C" w:rsidRDefault="0091153C" w:rsidP="0091153C">
      <w:pPr>
        <w:sectPr w:rsidR="0091153C" w:rsidSect="0091153C">
          <w:pgSz w:w="12240" w:h="15840"/>
          <w:pgMar w:top="1480" w:right="1020" w:bottom="280" w:left="1020" w:header="720" w:footer="720" w:gutter="0"/>
          <w:cols w:space="720"/>
        </w:sectPr>
      </w:pPr>
    </w:p>
    <w:p w14:paraId="35A4B4AD" w14:textId="77777777" w:rsidR="0091153C" w:rsidRDefault="0091153C" w:rsidP="0091153C">
      <w:pPr>
        <w:spacing w:before="61" w:line="250" w:lineRule="auto"/>
        <w:ind w:right="129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lastRenderedPageBreak/>
        <w:t xml:space="preserve">6. </w:t>
      </w:r>
      <w:r w:rsidRPr="00F96714">
        <w:rPr>
          <w:rFonts w:ascii="Times New Roman" w:eastAsia="Times New Roman" w:hAnsi="Times New Roman"/>
          <w:szCs w:val="24"/>
        </w:rPr>
        <w:t xml:space="preserve">At the </w:t>
      </w:r>
      <w:r w:rsidRPr="00F96714">
        <w:rPr>
          <w:rFonts w:ascii="Times New Roman" w:eastAsia="Times New Roman" w:hAnsi="Times New Roman"/>
          <w:spacing w:val="-1"/>
          <w:szCs w:val="24"/>
        </w:rPr>
        <w:t>c</w:t>
      </w:r>
      <w:r w:rsidRPr="00F96714">
        <w:rPr>
          <w:rFonts w:ascii="Times New Roman" w:eastAsia="Times New Roman" w:hAnsi="Times New Roman"/>
          <w:szCs w:val="24"/>
        </w:rPr>
        <w:t>on</w:t>
      </w:r>
      <w:r w:rsidRPr="00F96714">
        <w:rPr>
          <w:rFonts w:ascii="Times New Roman" w:eastAsia="Times New Roman" w:hAnsi="Times New Roman"/>
          <w:spacing w:val="-1"/>
          <w:szCs w:val="24"/>
        </w:rPr>
        <w:t>c</w:t>
      </w:r>
      <w:r w:rsidRPr="00F96714">
        <w:rPr>
          <w:rFonts w:ascii="Times New Roman" w:eastAsia="Times New Roman" w:hAnsi="Times New Roman"/>
          <w:szCs w:val="24"/>
        </w:rPr>
        <w:t>lus</w:t>
      </w:r>
      <w:r w:rsidRPr="00F96714">
        <w:rPr>
          <w:rFonts w:ascii="Times New Roman" w:eastAsia="Times New Roman" w:hAnsi="Times New Roman"/>
          <w:spacing w:val="1"/>
          <w:szCs w:val="24"/>
        </w:rPr>
        <w:t>i</w:t>
      </w:r>
      <w:r w:rsidRPr="00F96714">
        <w:rPr>
          <w:rFonts w:ascii="Times New Roman" w:eastAsia="Times New Roman" w:hAnsi="Times New Roman"/>
          <w:szCs w:val="24"/>
        </w:rPr>
        <w:t>on of</w:t>
      </w:r>
      <w:r w:rsidRPr="00F96714">
        <w:rPr>
          <w:rFonts w:ascii="Times New Roman" w:eastAsia="Times New Roman" w:hAnsi="Times New Roman"/>
          <w:spacing w:val="-1"/>
          <w:szCs w:val="24"/>
        </w:rPr>
        <w:t xml:space="preserve"> </w:t>
      </w:r>
      <w:r w:rsidRPr="00F96714">
        <w:rPr>
          <w:rFonts w:ascii="Times New Roman" w:eastAsia="Times New Roman" w:hAnsi="Times New Roman"/>
          <w:szCs w:val="24"/>
        </w:rPr>
        <w:t>the s</w:t>
      </w:r>
      <w:r w:rsidRPr="00F96714">
        <w:rPr>
          <w:rFonts w:ascii="Times New Roman" w:eastAsia="Times New Roman" w:hAnsi="Times New Roman"/>
          <w:spacing w:val="-1"/>
          <w:szCs w:val="24"/>
        </w:rPr>
        <w:t>e</w:t>
      </w:r>
      <w:r w:rsidRPr="00F96714">
        <w:rPr>
          <w:rFonts w:ascii="Times New Roman" w:eastAsia="Times New Roman" w:hAnsi="Times New Roman"/>
          <w:szCs w:val="24"/>
        </w:rPr>
        <w:t>mest</w:t>
      </w:r>
      <w:r w:rsidRPr="00F96714">
        <w:rPr>
          <w:rFonts w:ascii="Times New Roman" w:eastAsia="Times New Roman" w:hAnsi="Times New Roman"/>
          <w:spacing w:val="-1"/>
          <w:szCs w:val="24"/>
        </w:rPr>
        <w:t>e</w:t>
      </w:r>
      <w:r w:rsidRPr="00F96714">
        <w:rPr>
          <w:rFonts w:ascii="Times New Roman" w:eastAsia="Times New Roman" w:hAnsi="Times New Roman"/>
          <w:szCs w:val="24"/>
        </w:rPr>
        <w:t xml:space="preserve">r, </w:t>
      </w:r>
      <w:r w:rsidRPr="00F96714">
        <w:rPr>
          <w:rFonts w:ascii="Times New Roman" w:eastAsia="Times New Roman" w:hAnsi="Times New Roman"/>
          <w:spacing w:val="-1"/>
          <w:szCs w:val="24"/>
        </w:rPr>
        <w:t>a</w:t>
      </w:r>
      <w:r w:rsidRPr="00F96714">
        <w:rPr>
          <w:rFonts w:ascii="Times New Roman" w:eastAsia="Times New Roman" w:hAnsi="Times New Roman"/>
          <w:szCs w:val="24"/>
        </w:rPr>
        <w:t>ft</w:t>
      </w:r>
      <w:r w:rsidRPr="00F96714">
        <w:rPr>
          <w:rFonts w:ascii="Times New Roman" w:eastAsia="Times New Roman" w:hAnsi="Times New Roman"/>
          <w:spacing w:val="-1"/>
          <w:szCs w:val="24"/>
        </w:rPr>
        <w:t>e</w:t>
      </w:r>
      <w:r w:rsidRPr="00F96714">
        <w:rPr>
          <w:rFonts w:ascii="Times New Roman" w:eastAsia="Times New Roman" w:hAnsi="Times New Roman"/>
          <w:szCs w:val="24"/>
        </w:rPr>
        <w:t xml:space="preserve">r </w:t>
      </w:r>
      <w:r w:rsidRPr="00F96714">
        <w:rPr>
          <w:rFonts w:ascii="Times New Roman" w:eastAsia="Times New Roman" w:hAnsi="Times New Roman"/>
          <w:spacing w:val="-2"/>
          <w:szCs w:val="24"/>
        </w:rPr>
        <w:t>e</w:t>
      </w:r>
      <w:r w:rsidRPr="00F96714">
        <w:rPr>
          <w:rFonts w:ascii="Times New Roman" w:eastAsia="Times New Roman" w:hAnsi="Times New Roman"/>
          <w:szCs w:val="24"/>
        </w:rPr>
        <w:t>nte</w:t>
      </w:r>
      <w:r w:rsidRPr="00F96714">
        <w:rPr>
          <w:rFonts w:ascii="Times New Roman" w:eastAsia="Times New Roman" w:hAnsi="Times New Roman"/>
          <w:spacing w:val="-1"/>
          <w:szCs w:val="24"/>
        </w:rPr>
        <w:t>r</w:t>
      </w:r>
      <w:r w:rsidRPr="00F96714">
        <w:rPr>
          <w:rFonts w:ascii="Times New Roman" w:eastAsia="Times New Roman" w:hAnsi="Times New Roman"/>
          <w:szCs w:val="24"/>
        </w:rPr>
        <w:t>ing</w:t>
      </w:r>
      <w:r w:rsidRPr="00F96714">
        <w:rPr>
          <w:rFonts w:ascii="Times New Roman" w:eastAsia="Times New Roman" w:hAnsi="Times New Roman"/>
          <w:spacing w:val="-2"/>
          <w:szCs w:val="24"/>
        </w:rPr>
        <w:t xml:space="preserve"> </w:t>
      </w:r>
      <w:r w:rsidRPr="00F96714">
        <w:rPr>
          <w:rFonts w:ascii="Times New Roman" w:eastAsia="Times New Roman" w:hAnsi="Times New Roman"/>
          <w:szCs w:val="24"/>
        </w:rPr>
        <w:t xml:space="preserve">the </w:t>
      </w:r>
      <w:r w:rsidRPr="00F96714">
        <w:rPr>
          <w:rFonts w:ascii="Times New Roman" w:eastAsia="Times New Roman" w:hAnsi="Times New Roman"/>
          <w:spacing w:val="-1"/>
          <w:szCs w:val="24"/>
        </w:rPr>
        <w:t>f</w:t>
      </w:r>
      <w:r w:rsidRPr="00F96714">
        <w:rPr>
          <w:rFonts w:ascii="Times New Roman" w:eastAsia="Times New Roman" w:hAnsi="Times New Roman"/>
          <w:szCs w:val="24"/>
        </w:rPr>
        <w:t xml:space="preserve">inal </w:t>
      </w:r>
      <w:r w:rsidRPr="00F96714">
        <w:rPr>
          <w:rFonts w:ascii="Times New Roman" w:eastAsia="Times New Roman" w:hAnsi="Times New Roman"/>
          <w:spacing w:val="-2"/>
          <w:szCs w:val="24"/>
        </w:rPr>
        <w:t>g</w:t>
      </w:r>
      <w:r w:rsidRPr="00F96714">
        <w:rPr>
          <w:rFonts w:ascii="Times New Roman" w:eastAsia="Times New Roman" w:hAnsi="Times New Roman"/>
          <w:szCs w:val="24"/>
        </w:rPr>
        <w:t>r</w:t>
      </w:r>
      <w:r w:rsidRPr="00F96714">
        <w:rPr>
          <w:rFonts w:ascii="Times New Roman" w:eastAsia="Times New Roman" w:hAnsi="Times New Roman"/>
          <w:spacing w:val="-2"/>
          <w:szCs w:val="24"/>
        </w:rPr>
        <w:t>a</w:t>
      </w:r>
      <w:r w:rsidRPr="00F96714">
        <w:rPr>
          <w:rFonts w:ascii="Times New Roman" w:eastAsia="Times New Roman" w:hAnsi="Times New Roman"/>
          <w:szCs w:val="24"/>
        </w:rPr>
        <w:t>d</w:t>
      </w:r>
      <w:r w:rsidRPr="00F96714">
        <w:rPr>
          <w:rFonts w:ascii="Times New Roman" w:eastAsia="Times New Roman" w:hAnsi="Times New Roman"/>
          <w:spacing w:val="-1"/>
          <w:szCs w:val="24"/>
        </w:rPr>
        <w:t>e</w:t>
      </w:r>
      <w:r w:rsidRPr="00F96714">
        <w:rPr>
          <w:rFonts w:ascii="Times New Roman" w:eastAsia="Times New Roman" w:hAnsi="Times New Roman"/>
          <w:szCs w:val="24"/>
        </w:rPr>
        <w:t xml:space="preserve">s </w:t>
      </w:r>
      <w:r w:rsidRPr="00F96714">
        <w:rPr>
          <w:rFonts w:ascii="Times New Roman" w:eastAsia="Times New Roman" w:hAnsi="Times New Roman"/>
          <w:spacing w:val="1"/>
          <w:szCs w:val="24"/>
        </w:rPr>
        <w:t>i</w:t>
      </w:r>
      <w:r w:rsidRPr="00F96714">
        <w:rPr>
          <w:rFonts w:ascii="Times New Roman" w:eastAsia="Times New Roman" w:hAnsi="Times New Roman"/>
          <w:szCs w:val="24"/>
        </w:rPr>
        <w:t xml:space="preserve">nto </w:t>
      </w:r>
      <w:r w:rsidRPr="00F96714">
        <w:rPr>
          <w:rFonts w:ascii="Times New Roman" w:eastAsia="Times New Roman" w:hAnsi="Times New Roman"/>
          <w:spacing w:val="1"/>
          <w:szCs w:val="24"/>
        </w:rPr>
        <w:t>t</w:t>
      </w:r>
      <w:r w:rsidRPr="00F96714">
        <w:rPr>
          <w:rFonts w:ascii="Times New Roman" w:eastAsia="Times New Roman" w:hAnsi="Times New Roman"/>
          <w:szCs w:val="24"/>
        </w:rPr>
        <w:t>he</w:t>
      </w:r>
      <w:r w:rsidRPr="00F96714">
        <w:rPr>
          <w:rFonts w:ascii="Times New Roman" w:eastAsia="Times New Roman" w:hAnsi="Times New Roman"/>
          <w:spacing w:val="-1"/>
          <w:szCs w:val="24"/>
        </w:rPr>
        <w:t xml:space="preserve"> </w:t>
      </w:r>
      <w:r w:rsidRPr="00F96714">
        <w:rPr>
          <w:rFonts w:ascii="Times New Roman" w:eastAsia="Times New Roman" w:hAnsi="Times New Roman"/>
          <w:szCs w:val="24"/>
        </w:rPr>
        <w:t>CU</w:t>
      </w:r>
      <w:r w:rsidRPr="00F96714">
        <w:rPr>
          <w:rFonts w:ascii="Times New Roman" w:eastAsia="Times New Roman" w:hAnsi="Times New Roman"/>
          <w:spacing w:val="-1"/>
          <w:szCs w:val="24"/>
        </w:rPr>
        <w:t>N</w:t>
      </w:r>
      <w:r w:rsidRPr="00F96714">
        <w:rPr>
          <w:rFonts w:ascii="Times New Roman" w:eastAsia="Times New Roman" w:hAnsi="Times New Roman"/>
          <w:szCs w:val="24"/>
        </w:rPr>
        <w:t>Y</w:t>
      </w:r>
      <w:r w:rsidRPr="00F96714">
        <w:rPr>
          <w:rFonts w:ascii="Times New Roman" w:eastAsia="Times New Roman" w:hAnsi="Times New Roman"/>
          <w:spacing w:val="-1"/>
          <w:szCs w:val="24"/>
        </w:rPr>
        <w:t>f</w:t>
      </w:r>
      <w:r w:rsidRPr="00F96714">
        <w:rPr>
          <w:rFonts w:ascii="Times New Roman" w:eastAsia="Times New Roman" w:hAnsi="Times New Roman"/>
          <w:szCs w:val="24"/>
        </w:rPr>
        <w:t xml:space="preserve">irst final </w:t>
      </w:r>
      <w:r w:rsidRPr="00F96714">
        <w:rPr>
          <w:rFonts w:ascii="Times New Roman" w:eastAsia="Times New Roman" w:hAnsi="Times New Roman"/>
          <w:spacing w:val="-3"/>
          <w:szCs w:val="24"/>
        </w:rPr>
        <w:t>g</w:t>
      </w:r>
      <w:r w:rsidRPr="00F96714">
        <w:rPr>
          <w:rFonts w:ascii="Times New Roman" w:eastAsia="Times New Roman" w:hAnsi="Times New Roman"/>
          <w:szCs w:val="24"/>
        </w:rPr>
        <w:t>r</w:t>
      </w:r>
      <w:r w:rsidRPr="00F96714">
        <w:rPr>
          <w:rFonts w:ascii="Times New Roman" w:eastAsia="Times New Roman" w:hAnsi="Times New Roman"/>
          <w:spacing w:val="-1"/>
          <w:szCs w:val="24"/>
        </w:rPr>
        <w:t>a</w:t>
      </w:r>
      <w:r w:rsidRPr="00F96714">
        <w:rPr>
          <w:rFonts w:ascii="Times New Roman" w:eastAsia="Times New Roman" w:hAnsi="Times New Roman"/>
          <w:szCs w:val="24"/>
        </w:rPr>
        <w:t>de rost</w:t>
      </w:r>
      <w:r w:rsidRPr="00F96714">
        <w:rPr>
          <w:rFonts w:ascii="Times New Roman" w:eastAsia="Times New Roman" w:hAnsi="Times New Roman"/>
          <w:spacing w:val="-1"/>
          <w:szCs w:val="24"/>
        </w:rPr>
        <w:t>e</w:t>
      </w:r>
      <w:r w:rsidRPr="00F96714">
        <w:rPr>
          <w:rFonts w:ascii="Times New Roman" w:eastAsia="Times New Roman" w:hAnsi="Times New Roman"/>
          <w:szCs w:val="24"/>
        </w:rPr>
        <w:t>rs, instru</w:t>
      </w:r>
      <w:r w:rsidRPr="00F96714">
        <w:rPr>
          <w:rFonts w:ascii="Times New Roman" w:eastAsia="Times New Roman" w:hAnsi="Times New Roman"/>
          <w:spacing w:val="-2"/>
          <w:szCs w:val="24"/>
        </w:rPr>
        <w:t>c</w:t>
      </w:r>
      <w:r w:rsidRPr="00F96714">
        <w:rPr>
          <w:rFonts w:ascii="Times New Roman" w:eastAsia="Times New Roman" w:hAnsi="Times New Roman"/>
          <w:szCs w:val="24"/>
        </w:rPr>
        <w:t>tors must sub</w:t>
      </w:r>
      <w:r w:rsidRPr="00F96714">
        <w:rPr>
          <w:rFonts w:ascii="Times New Roman" w:eastAsia="Times New Roman" w:hAnsi="Times New Roman"/>
          <w:spacing w:val="1"/>
          <w:szCs w:val="24"/>
        </w:rPr>
        <w:t>m</w:t>
      </w:r>
      <w:r w:rsidRPr="00F96714">
        <w:rPr>
          <w:rFonts w:ascii="Times New Roman" w:eastAsia="Times New Roman" w:hAnsi="Times New Roman"/>
          <w:szCs w:val="24"/>
        </w:rPr>
        <w:t>it</w:t>
      </w:r>
      <w:r w:rsidRPr="00F96714">
        <w:rPr>
          <w:rFonts w:ascii="Times New Roman" w:eastAsia="Times New Roman" w:hAnsi="Times New Roman"/>
          <w:spacing w:val="1"/>
          <w:szCs w:val="24"/>
        </w:rPr>
        <w:t xml:space="preserve"> </w:t>
      </w:r>
      <w:r w:rsidRPr="00F96714">
        <w:rPr>
          <w:rFonts w:ascii="Times New Roman" w:eastAsia="Times New Roman" w:hAnsi="Times New Roman"/>
          <w:szCs w:val="24"/>
        </w:rPr>
        <w:t xml:space="preserve">the </w:t>
      </w:r>
      <w:r w:rsidRPr="00F96714">
        <w:rPr>
          <w:rFonts w:ascii="Times New Roman" w:eastAsia="Times New Roman" w:hAnsi="Times New Roman"/>
          <w:spacing w:val="-1"/>
          <w:szCs w:val="24"/>
        </w:rPr>
        <w:t>c</w:t>
      </w:r>
      <w:r w:rsidRPr="00F96714">
        <w:rPr>
          <w:rFonts w:ascii="Times New Roman" w:eastAsia="Times New Roman" w:hAnsi="Times New Roman"/>
          <w:szCs w:val="24"/>
        </w:rPr>
        <w:t>omp</w:t>
      </w:r>
      <w:r w:rsidRPr="00F96714">
        <w:rPr>
          <w:rFonts w:ascii="Times New Roman" w:eastAsia="Times New Roman" w:hAnsi="Times New Roman"/>
          <w:spacing w:val="1"/>
          <w:szCs w:val="24"/>
        </w:rPr>
        <w:t>l</w:t>
      </w:r>
      <w:r w:rsidRPr="00F96714">
        <w:rPr>
          <w:rFonts w:ascii="Times New Roman" w:eastAsia="Times New Roman" w:hAnsi="Times New Roman"/>
          <w:spacing w:val="-1"/>
          <w:szCs w:val="24"/>
        </w:rPr>
        <w:t>e</w:t>
      </w:r>
      <w:r w:rsidRPr="00F96714">
        <w:rPr>
          <w:rFonts w:ascii="Times New Roman" w:eastAsia="Times New Roman" w:hAnsi="Times New Roman"/>
          <w:szCs w:val="24"/>
        </w:rPr>
        <w:t xml:space="preserve">ted </w:t>
      </w:r>
      <w:r w:rsidRPr="00F96714">
        <w:rPr>
          <w:rFonts w:ascii="Times New Roman" w:eastAsia="Times New Roman" w:hAnsi="Times New Roman"/>
          <w:spacing w:val="-1"/>
          <w:szCs w:val="24"/>
        </w:rPr>
        <w:t>e</w:t>
      </w:r>
      <w:r w:rsidRPr="00F96714">
        <w:rPr>
          <w:rFonts w:ascii="Times New Roman" w:eastAsia="Times New Roman" w:hAnsi="Times New Roman"/>
          <w:szCs w:val="24"/>
        </w:rPr>
        <w:t xml:space="preserve">Class </w:t>
      </w:r>
      <w:r w:rsidRPr="00F96714">
        <w:rPr>
          <w:rFonts w:ascii="Times New Roman" w:eastAsia="Times New Roman" w:hAnsi="Times New Roman"/>
          <w:spacing w:val="-1"/>
          <w:szCs w:val="24"/>
        </w:rPr>
        <w:t>f</w:t>
      </w:r>
      <w:r w:rsidRPr="00F96714">
        <w:rPr>
          <w:rFonts w:ascii="Times New Roman" w:eastAsia="Times New Roman" w:hAnsi="Times New Roman"/>
          <w:szCs w:val="24"/>
        </w:rPr>
        <w:t>older</w:t>
      </w:r>
      <w:r w:rsidRPr="00F96714">
        <w:rPr>
          <w:rFonts w:ascii="Times New Roman" w:eastAsia="Times New Roman" w:hAnsi="Times New Roman"/>
          <w:spacing w:val="-1"/>
          <w:szCs w:val="24"/>
        </w:rPr>
        <w:t xml:space="preserve"> </w:t>
      </w:r>
      <w:r w:rsidRPr="00F96714">
        <w:rPr>
          <w:rFonts w:ascii="Times New Roman" w:eastAsia="Times New Roman" w:hAnsi="Times New Roman"/>
          <w:szCs w:val="24"/>
        </w:rPr>
        <w:t xml:space="preserve">to </w:t>
      </w:r>
      <w:r w:rsidRPr="00F96714">
        <w:rPr>
          <w:rFonts w:ascii="Times New Roman" w:eastAsia="Times New Roman" w:hAnsi="Times New Roman"/>
          <w:spacing w:val="1"/>
          <w:szCs w:val="24"/>
        </w:rPr>
        <w:t>t</w:t>
      </w:r>
      <w:r w:rsidRPr="00F96714">
        <w:rPr>
          <w:rFonts w:ascii="Times New Roman" w:eastAsia="Times New Roman" w:hAnsi="Times New Roman"/>
          <w:szCs w:val="24"/>
        </w:rPr>
        <w:t>he</w:t>
      </w:r>
      <w:r w:rsidRPr="00F96714">
        <w:rPr>
          <w:rFonts w:ascii="Times New Roman" w:eastAsia="Times New Roman" w:hAnsi="Times New Roman"/>
          <w:spacing w:val="-1"/>
          <w:szCs w:val="24"/>
        </w:rPr>
        <w:t xml:space="preserve"> </w:t>
      </w:r>
      <w:r w:rsidRPr="00F96714">
        <w:rPr>
          <w:rFonts w:ascii="Times New Roman" w:eastAsia="Times New Roman" w:hAnsi="Times New Roman"/>
          <w:szCs w:val="24"/>
        </w:rPr>
        <w:t>d</w:t>
      </w:r>
      <w:r w:rsidRPr="00F96714">
        <w:rPr>
          <w:rFonts w:ascii="Times New Roman" w:eastAsia="Times New Roman" w:hAnsi="Times New Roman"/>
          <w:spacing w:val="-1"/>
          <w:szCs w:val="24"/>
        </w:rPr>
        <w:t>e</w:t>
      </w:r>
      <w:r w:rsidRPr="00F96714">
        <w:rPr>
          <w:rFonts w:ascii="Times New Roman" w:eastAsia="Times New Roman" w:hAnsi="Times New Roman"/>
          <w:szCs w:val="24"/>
        </w:rPr>
        <w:t>p</w:t>
      </w:r>
      <w:r w:rsidRPr="00F96714">
        <w:rPr>
          <w:rFonts w:ascii="Times New Roman" w:eastAsia="Times New Roman" w:hAnsi="Times New Roman"/>
          <w:spacing w:val="-1"/>
          <w:szCs w:val="24"/>
        </w:rPr>
        <w:t>a</w:t>
      </w:r>
      <w:r w:rsidRPr="00F96714">
        <w:rPr>
          <w:rFonts w:ascii="Times New Roman" w:eastAsia="Times New Roman" w:hAnsi="Times New Roman"/>
          <w:szCs w:val="24"/>
        </w:rPr>
        <w:t>rtme</w:t>
      </w:r>
      <w:r w:rsidRPr="00F96714">
        <w:rPr>
          <w:rFonts w:ascii="Times New Roman" w:eastAsia="Times New Roman" w:hAnsi="Times New Roman"/>
          <w:spacing w:val="-1"/>
          <w:szCs w:val="24"/>
        </w:rPr>
        <w:t>n</w:t>
      </w:r>
      <w:r w:rsidRPr="00F96714">
        <w:rPr>
          <w:rFonts w:ascii="Times New Roman" w:eastAsia="Times New Roman" w:hAnsi="Times New Roman"/>
          <w:szCs w:val="24"/>
        </w:rPr>
        <w:t xml:space="preserve">t. </w:t>
      </w:r>
      <w:r w:rsidRPr="00F96714">
        <w:rPr>
          <w:rFonts w:ascii="Times New Roman" w:hAnsi="Times New Roman"/>
        </w:rPr>
        <w:t>The Excel file or a scanned file (11”x17”) are acceptable.</w:t>
      </w:r>
      <w:r>
        <w:t xml:space="preserve"> </w:t>
      </w:r>
      <w:r>
        <w:rPr>
          <w:rFonts w:ascii="Times New Roman" w:eastAsia="Times New Roman" w:hAnsi="Times New Roman"/>
          <w:spacing w:val="-5"/>
          <w:szCs w:val="24"/>
        </w:rPr>
        <w:t>I</w:t>
      </w:r>
      <w:r>
        <w:rPr>
          <w:rFonts w:ascii="Times New Roman" w:eastAsia="Times New Roman" w:hAnsi="Times New Roman"/>
          <w:szCs w:val="24"/>
        </w:rPr>
        <w:t>nstru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tors should </w:t>
      </w:r>
      <w:r w:rsidRPr="005C4CFE">
        <w:rPr>
          <w:rFonts w:ascii="Times New Roman" w:eastAsia="Times New Roman" w:hAnsi="Times New Roman"/>
          <w:b/>
          <w:spacing w:val="4"/>
          <w:szCs w:val="24"/>
        </w:rPr>
        <w:t>s</w:t>
      </w:r>
      <w:r>
        <w:rPr>
          <w:rFonts w:ascii="Times New Roman" w:eastAsia="Times New Roman" w:hAnsi="Times New Roman"/>
          <w:b/>
          <w:bCs/>
          <w:szCs w:val="24"/>
        </w:rPr>
        <w:t xml:space="preserve">ign </w:t>
      </w:r>
      <w:r>
        <w:rPr>
          <w:rFonts w:ascii="Times New Roman" w:eastAsia="Times New Roman" w:hAnsi="Times New Roman"/>
          <w:spacing w:val="-1"/>
          <w:szCs w:val="24"/>
        </w:rPr>
        <w:t>eac</w:t>
      </w:r>
      <w:r>
        <w:rPr>
          <w:rFonts w:ascii="Times New Roman" w:eastAsia="Times New Roman" w:hAnsi="Times New Roman"/>
          <w:szCs w:val="24"/>
        </w:rPr>
        <w:t xml:space="preserve">h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Class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olde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.  El</w:t>
      </w:r>
      <w:r>
        <w:rPr>
          <w:rFonts w:ascii="Times New Roman" w:eastAsia="Times New Roman" w:hAnsi="Times New Roman"/>
          <w:spacing w:val="-1"/>
          <w:szCs w:val="24"/>
        </w:rPr>
        <w:t>ec</w:t>
      </w:r>
      <w:r>
        <w:rPr>
          <w:rFonts w:ascii="Times New Roman" w:eastAsia="Times New Roman" w:hAnsi="Times New Roman"/>
          <w:szCs w:val="24"/>
        </w:rPr>
        <w:t>tronic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si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tur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s a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e</w:t>
      </w:r>
      <w:r>
        <w:rPr>
          <w:rFonts w:ascii="Times New Roman" w:eastAsia="Times New Roman" w:hAnsi="Times New Roman"/>
          <w:spacing w:val="-1"/>
          <w:szCs w:val="24"/>
        </w:rPr>
        <w:t xml:space="preserve"> acce</w:t>
      </w:r>
      <w:r>
        <w:rPr>
          <w:rFonts w:ascii="Times New Roman" w:eastAsia="Times New Roman" w:hAnsi="Times New Roman"/>
          <w:szCs w:val="24"/>
        </w:rPr>
        <w:t>ptabl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.</w:t>
      </w:r>
      <w:r>
        <w:rPr>
          <w:rFonts w:ascii="Times New Roman" w:eastAsia="Times New Roman" w:hAnsi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You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  <w:szCs w:val="24"/>
        </w:rPr>
        <w:t>m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u</w:t>
      </w:r>
      <w:r>
        <w:rPr>
          <w:rFonts w:ascii="Times New Roman" w:eastAsia="Times New Roman" w:hAnsi="Times New Roman"/>
          <w:b/>
          <w:bCs/>
          <w:szCs w:val="24"/>
        </w:rPr>
        <w:t>st su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b</w:t>
      </w:r>
      <w:r>
        <w:rPr>
          <w:rFonts w:ascii="Times New Roman" w:eastAsia="Times New Roman" w:hAnsi="Times New Roman"/>
          <w:b/>
          <w:bCs/>
          <w:spacing w:val="-3"/>
          <w:szCs w:val="24"/>
        </w:rPr>
        <w:t>m</w:t>
      </w:r>
      <w:r>
        <w:rPr>
          <w:rFonts w:ascii="Times New Roman" w:eastAsia="Times New Roman" w:hAnsi="Times New Roman"/>
          <w:b/>
          <w:bCs/>
          <w:szCs w:val="24"/>
        </w:rPr>
        <w:t xml:space="preserve">it your 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 xml:space="preserve">Class </w:t>
      </w:r>
      <w:r>
        <w:rPr>
          <w:rFonts w:ascii="Times New Roman" w:eastAsia="Times New Roman" w:hAnsi="Times New Roman"/>
          <w:b/>
          <w:bCs/>
          <w:spacing w:val="3"/>
          <w:szCs w:val="24"/>
        </w:rPr>
        <w:t>f</w:t>
      </w:r>
      <w:r>
        <w:rPr>
          <w:rFonts w:ascii="Times New Roman" w:eastAsia="Times New Roman" w:hAnsi="Times New Roman"/>
          <w:b/>
          <w:bCs/>
          <w:szCs w:val="24"/>
        </w:rPr>
        <w:t>ol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d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>r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t</w:t>
      </w:r>
      <w:r>
        <w:rPr>
          <w:rFonts w:ascii="Times New Roman" w:eastAsia="Times New Roman" w:hAnsi="Times New Roman"/>
          <w:b/>
          <w:bCs/>
          <w:szCs w:val="24"/>
        </w:rPr>
        <w:t>o yo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u</w:t>
      </w:r>
      <w:r>
        <w:rPr>
          <w:rFonts w:ascii="Times New Roman" w:eastAsia="Times New Roman" w:hAnsi="Times New Roman"/>
          <w:b/>
          <w:bCs/>
          <w:szCs w:val="24"/>
        </w:rPr>
        <w:t>r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d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p</w:t>
      </w:r>
      <w:r>
        <w:rPr>
          <w:rFonts w:ascii="Times New Roman" w:eastAsia="Times New Roman" w:hAnsi="Times New Roman"/>
          <w:b/>
          <w:bCs/>
          <w:szCs w:val="24"/>
        </w:rPr>
        <w:t>a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r</w:t>
      </w:r>
      <w:r>
        <w:rPr>
          <w:rFonts w:ascii="Times New Roman" w:eastAsia="Times New Roman" w:hAnsi="Times New Roman"/>
          <w:b/>
          <w:bCs/>
          <w:szCs w:val="24"/>
        </w:rPr>
        <w:t>t</w:t>
      </w:r>
      <w:r>
        <w:rPr>
          <w:rFonts w:ascii="Times New Roman" w:eastAsia="Times New Roman" w:hAnsi="Times New Roman"/>
          <w:b/>
          <w:bCs/>
          <w:spacing w:val="-4"/>
          <w:szCs w:val="24"/>
        </w:rPr>
        <w:t>m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nt</w:t>
      </w:r>
      <w:r>
        <w:rPr>
          <w:rFonts w:ascii="Times New Roman" w:eastAsia="Times New Roman" w:hAnsi="Times New Roman"/>
          <w:b/>
          <w:bCs/>
          <w:szCs w:val="24"/>
        </w:rPr>
        <w:t xml:space="preserve">al 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c</w:t>
      </w:r>
      <w:r>
        <w:rPr>
          <w:rFonts w:ascii="Times New Roman" w:eastAsia="Times New Roman" w:hAnsi="Times New Roman"/>
          <w:b/>
          <w:bCs/>
          <w:szCs w:val="24"/>
        </w:rPr>
        <w:t>ol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l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>ge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ff</w:t>
      </w:r>
      <w:r>
        <w:rPr>
          <w:rFonts w:ascii="Times New Roman" w:eastAsia="Times New Roman" w:hAnsi="Times New Roman"/>
          <w:b/>
          <w:bCs/>
          <w:szCs w:val="24"/>
        </w:rPr>
        <w:t>ice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ass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i</w:t>
      </w:r>
      <w:r>
        <w:rPr>
          <w:rFonts w:ascii="Times New Roman" w:eastAsia="Times New Roman" w:hAnsi="Times New Roman"/>
          <w:b/>
          <w:bCs/>
          <w:szCs w:val="24"/>
        </w:rPr>
        <w:t>stant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via yo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u</w:t>
      </w:r>
      <w:r>
        <w:rPr>
          <w:rFonts w:ascii="Times New Roman" w:eastAsia="Times New Roman" w:hAnsi="Times New Roman"/>
          <w:b/>
          <w:bCs/>
          <w:szCs w:val="24"/>
        </w:rPr>
        <w:t>r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City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T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ec</w:t>
      </w:r>
      <w:r>
        <w:rPr>
          <w:rFonts w:ascii="Times New Roman" w:eastAsia="Times New Roman" w:hAnsi="Times New Roman"/>
          <w:b/>
          <w:bCs/>
          <w:szCs w:val="24"/>
        </w:rPr>
        <w:t>h</w:t>
      </w:r>
      <w:r>
        <w:rPr>
          <w:rFonts w:ascii="Times New Roman" w:eastAsia="Times New Roman" w:hAnsi="Times New Roman"/>
          <w:b/>
          <w:bCs/>
          <w:spacing w:val="2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-3"/>
          <w:szCs w:val="24"/>
        </w:rPr>
        <w:t>m</w:t>
      </w:r>
      <w:r>
        <w:rPr>
          <w:rFonts w:ascii="Times New Roman" w:eastAsia="Times New Roman" w:hAnsi="Times New Roman"/>
          <w:b/>
          <w:bCs/>
          <w:szCs w:val="24"/>
        </w:rPr>
        <w:t>ail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a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cc</w:t>
      </w:r>
      <w:r>
        <w:rPr>
          <w:rFonts w:ascii="Times New Roman" w:eastAsia="Times New Roman" w:hAnsi="Times New Roman"/>
          <w:b/>
          <w:bCs/>
          <w:szCs w:val="24"/>
        </w:rPr>
        <w:t>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un</w:t>
      </w:r>
      <w:r>
        <w:rPr>
          <w:rFonts w:ascii="Times New Roman" w:eastAsia="Times New Roman" w:hAnsi="Times New Roman"/>
          <w:b/>
          <w:bCs/>
          <w:szCs w:val="24"/>
        </w:rPr>
        <w:t xml:space="preserve">t. </w:t>
      </w:r>
      <w:r>
        <w:rPr>
          <w:rFonts w:ascii="Times New Roman" w:eastAsia="Times New Roman" w:hAnsi="Times New Roman"/>
          <w:b/>
          <w:bCs/>
          <w:spacing w:val="-3"/>
          <w:szCs w:val="24"/>
        </w:rPr>
        <w:t>P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er</w:t>
      </w:r>
      <w:r>
        <w:rPr>
          <w:rFonts w:ascii="Times New Roman" w:eastAsia="Times New Roman" w:hAnsi="Times New Roman"/>
          <w:b/>
          <w:bCs/>
          <w:szCs w:val="24"/>
        </w:rPr>
        <w:t>so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>al e</w:t>
      </w:r>
      <w:r>
        <w:rPr>
          <w:rFonts w:ascii="Times New Roman" w:eastAsia="Times New Roman" w:hAnsi="Times New Roman"/>
          <w:b/>
          <w:bCs/>
          <w:spacing w:val="-4"/>
          <w:szCs w:val="24"/>
        </w:rPr>
        <w:t>m</w:t>
      </w:r>
      <w:r>
        <w:rPr>
          <w:rFonts w:ascii="Times New Roman" w:eastAsia="Times New Roman" w:hAnsi="Times New Roman"/>
          <w:b/>
          <w:bCs/>
          <w:szCs w:val="24"/>
        </w:rPr>
        <w:t>ail</w:t>
      </w:r>
      <w:r>
        <w:rPr>
          <w:rFonts w:ascii="Times New Roman" w:eastAsia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a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cc</w:t>
      </w:r>
      <w:r>
        <w:rPr>
          <w:rFonts w:ascii="Times New Roman" w:eastAsia="Times New Roman" w:hAnsi="Times New Roman"/>
          <w:b/>
          <w:bCs/>
          <w:szCs w:val="24"/>
        </w:rPr>
        <w:t>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un</w:t>
      </w:r>
      <w:r>
        <w:rPr>
          <w:rFonts w:ascii="Times New Roman" w:eastAsia="Times New Roman" w:hAnsi="Times New Roman"/>
          <w:b/>
          <w:bCs/>
          <w:szCs w:val="24"/>
        </w:rPr>
        <w:t>ts sho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u</w:t>
      </w:r>
      <w:r>
        <w:rPr>
          <w:rFonts w:ascii="Times New Roman" w:eastAsia="Times New Roman" w:hAnsi="Times New Roman"/>
          <w:b/>
          <w:bCs/>
          <w:szCs w:val="24"/>
        </w:rPr>
        <w:t>ld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n</w:t>
      </w:r>
      <w:r>
        <w:rPr>
          <w:rFonts w:ascii="Times New Roman" w:eastAsia="Times New Roman" w:hAnsi="Times New Roman"/>
          <w:b/>
          <w:bCs/>
          <w:szCs w:val="24"/>
        </w:rPr>
        <w:t>ot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b</w:t>
      </w:r>
      <w:r>
        <w:rPr>
          <w:rFonts w:ascii="Times New Roman" w:eastAsia="Times New Roman" w:hAnsi="Times New Roman"/>
          <w:b/>
          <w:bCs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u</w:t>
      </w:r>
      <w:r>
        <w:rPr>
          <w:rFonts w:ascii="Times New Roman" w:eastAsia="Times New Roman" w:hAnsi="Times New Roman"/>
          <w:b/>
          <w:bCs/>
          <w:szCs w:val="24"/>
        </w:rPr>
        <w:t>s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4"/>
          <w:szCs w:val="24"/>
        </w:rPr>
        <w:t>d</w:t>
      </w:r>
      <w:r>
        <w:rPr>
          <w:rFonts w:ascii="Times New Roman" w:eastAsia="Times New Roman" w:hAnsi="Times New Roman"/>
          <w:b/>
          <w:bCs/>
          <w:szCs w:val="24"/>
        </w:rPr>
        <w:t xml:space="preserve">, </w:t>
      </w:r>
      <w:r>
        <w:rPr>
          <w:rFonts w:ascii="Times New Roman" w:eastAsia="Times New Roman" w:hAnsi="Times New Roman"/>
          <w:szCs w:val="24"/>
        </w:rPr>
        <w:t>to assu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that it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is 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he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ins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ru</w:t>
      </w:r>
      <w:r>
        <w:rPr>
          <w:rFonts w:ascii="Times New Roman" w:eastAsia="Times New Roman" w:hAnsi="Times New Roman"/>
          <w:spacing w:val="-2"/>
          <w:szCs w:val="24"/>
        </w:rPr>
        <w:t>c</w:t>
      </w:r>
      <w:r>
        <w:rPr>
          <w:rFonts w:ascii="Times New Roman" w:eastAsia="Times New Roman" w:hAnsi="Times New Roman"/>
          <w:szCs w:val="24"/>
        </w:rPr>
        <w:t>tor m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king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the submiss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2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 xml:space="preserve">. </w:t>
      </w:r>
      <w:r>
        <w:rPr>
          <w:rFonts w:ascii="Times New Roman" w:eastAsia="Times New Roman" w:hAnsi="Times New Roman"/>
          <w:spacing w:val="1"/>
          <w:szCs w:val="24"/>
        </w:rPr>
        <w:t>P</w:t>
      </w:r>
      <w:r>
        <w:rPr>
          <w:rFonts w:ascii="Times New Roman" w:eastAsia="Times New Roman" w:hAnsi="Times New Roman"/>
          <w:szCs w:val="24"/>
        </w:rPr>
        <w:t>le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se</w:t>
      </w:r>
      <w:r>
        <w:rPr>
          <w:rFonts w:ascii="Times New Roman" w:eastAsia="Times New Roman" w:hAnsi="Times New Roman"/>
          <w:spacing w:val="-1"/>
          <w:szCs w:val="24"/>
        </w:rPr>
        <w:t xml:space="preserve"> f</w:t>
      </w:r>
      <w:r>
        <w:rPr>
          <w:rFonts w:ascii="Times New Roman" w:eastAsia="Times New Roman" w:hAnsi="Times New Roman"/>
          <w:szCs w:val="24"/>
        </w:rPr>
        <w:t>i</w:t>
      </w:r>
      <w:r>
        <w:rPr>
          <w:rFonts w:ascii="Times New Roman" w:eastAsia="Times New Roman" w:hAnsi="Times New Roman"/>
          <w:spacing w:val="1"/>
          <w:szCs w:val="24"/>
        </w:rPr>
        <w:t>l</w:t>
      </w:r>
      <w:r>
        <w:rPr>
          <w:rFonts w:ascii="Times New Roman" w:eastAsia="Times New Roman" w:hAnsi="Times New Roman"/>
          <w:szCs w:val="24"/>
        </w:rPr>
        <w:t xml:space="preserve">l 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n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ll of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the in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mation r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qu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sted on the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Class folde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.  The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of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ice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  <w:szCs w:val="24"/>
        </w:rPr>
        <w:t>w</w:t>
      </w:r>
      <w:r>
        <w:rPr>
          <w:rFonts w:ascii="Times New Roman" w:eastAsia="Times New Roman" w:hAnsi="Times New Roman"/>
          <w:b/>
          <w:bCs/>
          <w:szCs w:val="24"/>
        </w:rPr>
        <w:t>i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l</w:t>
      </w:r>
      <w:r>
        <w:rPr>
          <w:rFonts w:ascii="Times New Roman" w:eastAsia="Times New Roman" w:hAnsi="Times New Roman"/>
          <w:b/>
          <w:bCs/>
          <w:szCs w:val="24"/>
        </w:rPr>
        <w:t xml:space="preserve">l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 xml:space="preserve">ot </w:t>
      </w:r>
      <w:r>
        <w:rPr>
          <w:rFonts w:ascii="Times New Roman" w:eastAsia="Times New Roman" w:hAnsi="Times New Roman"/>
          <w:spacing w:val="-1"/>
          <w:szCs w:val="24"/>
        </w:rPr>
        <w:t>acce</w:t>
      </w:r>
      <w:r>
        <w:rPr>
          <w:rFonts w:ascii="Times New Roman" w:eastAsia="Times New Roman" w:hAnsi="Times New Roman"/>
          <w:szCs w:val="24"/>
        </w:rPr>
        <w:t xml:space="preserve">pt </w:t>
      </w:r>
      <w:r>
        <w:rPr>
          <w:rFonts w:ascii="Times New Roman" w:eastAsia="Times New Roman" w:hAnsi="Times New Roman"/>
          <w:spacing w:val="-7"/>
          <w:szCs w:val="24"/>
        </w:rPr>
        <w:t>y</w:t>
      </w:r>
      <w:r>
        <w:rPr>
          <w:rFonts w:ascii="Times New Roman" w:eastAsia="Times New Roman" w:hAnsi="Times New Roman"/>
          <w:szCs w:val="24"/>
        </w:rPr>
        <w:t xml:space="preserve">our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older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unless th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s information has b</w:t>
      </w:r>
      <w:r>
        <w:rPr>
          <w:rFonts w:ascii="Times New Roman" w:eastAsia="Times New Roman" w:hAnsi="Times New Roman"/>
          <w:spacing w:val="-1"/>
          <w:szCs w:val="24"/>
        </w:rPr>
        <w:t>ee</w:t>
      </w:r>
      <w:r>
        <w:rPr>
          <w:rFonts w:ascii="Times New Roman" w:eastAsia="Times New Roman" w:hAnsi="Times New Roman"/>
          <w:szCs w:val="24"/>
        </w:rPr>
        <w:t>n pr</w:t>
      </w:r>
      <w:r>
        <w:rPr>
          <w:rFonts w:ascii="Times New Roman" w:eastAsia="Times New Roman" w:hAnsi="Times New Roman"/>
          <w:spacing w:val="-1"/>
          <w:szCs w:val="24"/>
        </w:rPr>
        <w:t>o</w:t>
      </w:r>
      <w:r>
        <w:rPr>
          <w:rFonts w:ascii="Times New Roman" w:eastAsia="Times New Roman" w:hAnsi="Times New Roman"/>
          <w:szCs w:val="24"/>
        </w:rPr>
        <w:t xml:space="preserve">vided.  </w:t>
      </w:r>
      <w:r>
        <w:rPr>
          <w:rFonts w:ascii="Times New Roman" w:eastAsia="Times New Roman" w:hAnsi="Times New Roman"/>
          <w:spacing w:val="-1"/>
          <w:szCs w:val="24"/>
        </w:rPr>
        <w:t>T</w:t>
      </w:r>
      <w:r>
        <w:rPr>
          <w:rFonts w:ascii="Times New Roman" w:eastAsia="Times New Roman" w:hAnsi="Times New Roman"/>
          <w:szCs w:val="24"/>
        </w:rPr>
        <w:t>his pro</w:t>
      </w:r>
      <w:r>
        <w:rPr>
          <w:rFonts w:ascii="Times New Roman" w:eastAsia="Times New Roman" w:hAnsi="Times New Roman"/>
          <w:spacing w:val="-1"/>
          <w:szCs w:val="24"/>
        </w:rPr>
        <w:t>ce</w:t>
      </w:r>
      <w:r>
        <w:rPr>
          <w:rFonts w:ascii="Times New Roman" w:eastAsia="Times New Roman" w:hAnsi="Times New Roman"/>
          <w:szCs w:val="24"/>
        </w:rPr>
        <w:t>dure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will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h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lp 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o r</w:t>
      </w:r>
      <w:r>
        <w:rPr>
          <w:rFonts w:ascii="Times New Roman" w:eastAsia="Times New Roman" w:hAnsi="Times New Roman"/>
          <w:spacing w:val="-2"/>
          <w:szCs w:val="24"/>
        </w:rPr>
        <w:t>e</w:t>
      </w:r>
      <w:r>
        <w:rPr>
          <w:rFonts w:ascii="Times New Roman" w:eastAsia="Times New Roman" w:hAnsi="Times New Roman"/>
          <w:szCs w:val="24"/>
        </w:rPr>
        <w:t>solve qu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st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ons th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t s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ud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nts r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ise r</w:t>
      </w:r>
      <w:r>
        <w:rPr>
          <w:rFonts w:ascii="Times New Roman" w:eastAsia="Times New Roman" w:hAnsi="Times New Roman"/>
          <w:spacing w:val="-2"/>
          <w:szCs w:val="24"/>
        </w:rPr>
        <w:t>eg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rding</w:t>
      </w:r>
      <w:r>
        <w:rPr>
          <w:rFonts w:ascii="Times New Roman" w:eastAsia="Times New Roman" w:hAnsi="Times New Roman"/>
          <w:spacing w:val="-3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their</w:t>
      </w:r>
      <w:r>
        <w:rPr>
          <w:rFonts w:ascii="Times New Roman" w:eastAsia="Times New Roman" w:hAnsi="Times New Roman"/>
          <w:spacing w:val="-1"/>
          <w:szCs w:val="24"/>
        </w:rPr>
        <w:t xml:space="preserve"> c</w:t>
      </w:r>
      <w:r>
        <w:rPr>
          <w:rFonts w:ascii="Times New Roman" w:eastAsia="Times New Roman" w:hAnsi="Times New Roman"/>
          <w:szCs w:val="24"/>
        </w:rPr>
        <w:t>ourse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a</w:t>
      </w:r>
      <w:r>
        <w:rPr>
          <w:rFonts w:ascii="Times New Roman" w:eastAsia="Times New Roman" w:hAnsi="Times New Roman"/>
          <w:szCs w:val="24"/>
        </w:rPr>
        <w:t>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s, esp</w:t>
      </w:r>
      <w:r>
        <w:rPr>
          <w:rFonts w:ascii="Times New Roman" w:eastAsia="Times New Roman" w:hAnsi="Times New Roman"/>
          <w:spacing w:val="-1"/>
          <w:szCs w:val="24"/>
        </w:rPr>
        <w:t>ec</w:t>
      </w:r>
      <w:r>
        <w:rPr>
          <w:rFonts w:ascii="Times New Roman" w:eastAsia="Times New Roman" w:hAnsi="Times New Roman"/>
          <w:szCs w:val="24"/>
        </w:rPr>
        <w:t>ially</w:t>
      </w:r>
      <w:r>
        <w:rPr>
          <w:rFonts w:ascii="Times New Roman" w:eastAsia="Times New Roman" w:hAnsi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wh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n they</w:t>
      </w:r>
      <w:r>
        <w:rPr>
          <w:rFonts w:ascii="Times New Roman" w:eastAsia="Times New Roman" w:hAnsi="Times New Roman"/>
          <w:spacing w:val="-8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pp</w:t>
      </w:r>
      <w:r>
        <w:rPr>
          <w:rFonts w:ascii="Times New Roman" w:eastAsia="Times New Roman" w:hAnsi="Times New Roman"/>
          <w:spacing w:val="-1"/>
          <w:szCs w:val="24"/>
        </w:rPr>
        <w:t>ea</w:t>
      </w:r>
      <w:r>
        <w:rPr>
          <w:rFonts w:ascii="Times New Roman" w:eastAsia="Times New Roman" w:hAnsi="Times New Roman"/>
          <w:szCs w:val="24"/>
        </w:rPr>
        <w:t>l.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Use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the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</w:t>
      </w:r>
      <w:r>
        <w:rPr>
          <w:rFonts w:ascii="Times New Roman" w:eastAsia="Times New Roman" w:hAnsi="Times New Roman"/>
          <w:spacing w:val="1"/>
          <w:szCs w:val="24"/>
        </w:rPr>
        <w:t>l</w:t>
      </w:r>
      <w:r>
        <w:rPr>
          <w:rFonts w:ascii="Times New Roman" w:eastAsia="Times New Roman" w:hAnsi="Times New Roman"/>
          <w:szCs w:val="24"/>
        </w:rPr>
        <w:t>owing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onv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nt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on to name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pacing w:val="-7"/>
          <w:szCs w:val="24"/>
        </w:rPr>
        <w:t>y</w:t>
      </w:r>
      <w:r>
        <w:rPr>
          <w:rFonts w:ascii="Times New Roman" w:eastAsia="Times New Roman" w:hAnsi="Times New Roman"/>
          <w:szCs w:val="24"/>
        </w:rPr>
        <w:t xml:space="preserve">our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Class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older b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fo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sen</w:t>
      </w:r>
      <w:r>
        <w:rPr>
          <w:rFonts w:ascii="Times New Roman" w:eastAsia="Times New Roman" w:hAnsi="Times New Roman"/>
          <w:spacing w:val="-1"/>
          <w:szCs w:val="24"/>
        </w:rPr>
        <w:t>d</w:t>
      </w:r>
      <w:r>
        <w:rPr>
          <w:rFonts w:ascii="Times New Roman" w:eastAsia="Times New Roman" w:hAnsi="Times New Roman"/>
          <w:szCs w:val="24"/>
        </w:rPr>
        <w:t>in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>:</w:t>
      </w:r>
    </w:p>
    <w:p w14:paraId="0AB43122" w14:textId="77777777" w:rsidR="0091153C" w:rsidRDefault="0091153C" w:rsidP="0091153C">
      <w:pPr>
        <w:spacing w:line="246" w:lineRule="auto"/>
        <w:ind w:left="832" w:right="7327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i. </w:t>
      </w:r>
      <w:r>
        <w:rPr>
          <w:rFonts w:ascii="Times New Roman" w:eastAsia="Times New Roman" w:hAnsi="Times New Roman"/>
          <w:spacing w:val="1"/>
          <w:szCs w:val="24"/>
        </w:rPr>
        <w:t>C</w:t>
      </w:r>
      <w:r>
        <w:rPr>
          <w:rFonts w:ascii="Times New Roman" w:eastAsia="Times New Roman" w:hAnsi="Times New Roman"/>
          <w:szCs w:val="24"/>
        </w:rPr>
        <w:t>ourse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Numb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 i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.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on Number i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i. </w:t>
      </w:r>
      <w:r>
        <w:rPr>
          <w:rFonts w:ascii="Times New Roman" w:eastAsia="Times New Roman" w:hAnsi="Times New Roman"/>
          <w:spacing w:val="-5"/>
          <w:szCs w:val="24"/>
        </w:rPr>
        <w:t>I</w:t>
      </w:r>
      <w:r>
        <w:rPr>
          <w:rFonts w:ascii="Times New Roman" w:eastAsia="Times New Roman" w:hAnsi="Times New Roman"/>
          <w:szCs w:val="24"/>
        </w:rPr>
        <w:t>nstru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tor </w:t>
      </w:r>
      <w:r>
        <w:rPr>
          <w:rFonts w:ascii="Times New Roman" w:eastAsia="Times New Roman" w:hAnsi="Times New Roman"/>
          <w:spacing w:val="-1"/>
          <w:szCs w:val="24"/>
        </w:rPr>
        <w:t>Na</w:t>
      </w:r>
      <w:r>
        <w:rPr>
          <w:rFonts w:ascii="Times New Roman" w:eastAsia="Times New Roman" w:hAnsi="Times New Roman"/>
          <w:szCs w:val="24"/>
        </w:rPr>
        <w:t xml:space="preserve">me iv.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mest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</w:t>
      </w:r>
    </w:p>
    <w:p w14:paraId="3DCDA87D" w14:textId="77777777" w:rsidR="0091153C" w:rsidRDefault="0091153C" w:rsidP="0091153C">
      <w:pPr>
        <w:spacing w:before="4" w:line="280" w:lineRule="exact"/>
        <w:rPr>
          <w:sz w:val="28"/>
          <w:szCs w:val="28"/>
        </w:rPr>
      </w:pPr>
    </w:p>
    <w:p w14:paraId="15C593A9" w14:textId="77777777" w:rsidR="0091153C" w:rsidRDefault="0091153C" w:rsidP="0091153C">
      <w:pPr>
        <w:spacing w:line="246" w:lineRule="auto"/>
        <w:ind w:left="112" w:right="49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EX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M</w:t>
      </w:r>
      <w:r>
        <w:rPr>
          <w:rFonts w:ascii="Times New Roman" w:eastAsia="Times New Roman" w:hAnsi="Times New Roman"/>
          <w:spacing w:val="1"/>
          <w:szCs w:val="24"/>
        </w:rPr>
        <w:t>P</w:t>
      </w:r>
      <w:r>
        <w:rPr>
          <w:rFonts w:ascii="Times New Roman" w:eastAsia="Times New Roman" w:hAnsi="Times New Roman"/>
          <w:spacing w:val="-5"/>
          <w:szCs w:val="24"/>
        </w:rPr>
        <w:t>L</w:t>
      </w:r>
      <w:r>
        <w:rPr>
          <w:rFonts w:ascii="Times New Roman" w:eastAsia="Times New Roman" w:hAnsi="Times New Roman"/>
          <w:szCs w:val="24"/>
        </w:rPr>
        <w:t xml:space="preserve">E: </w:t>
      </w:r>
      <w:r>
        <w:rPr>
          <w:rFonts w:ascii="Times New Roman" w:eastAsia="Times New Roman" w:hAnsi="Times New Roman"/>
          <w:spacing w:val="1"/>
          <w:szCs w:val="24"/>
        </w:rPr>
        <w:t>P</w:t>
      </w:r>
      <w:r>
        <w:rPr>
          <w:rFonts w:ascii="Times New Roman" w:eastAsia="Times New Roman" w:hAnsi="Times New Roman"/>
          <w:szCs w:val="24"/>
        </w:rPr>
        <w:t>ro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.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Jane Doe</w:t>
      </w:r>
      <w:r>
        <w:rPr>
          <w:rFonts w:ascii="Times New Roman" w:eastAsia="Times New Roman" w:hAnsi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tau</w:t>
      </w:r>
      <w:r>
        <w:rPr>
          <w:rFonts w:ascii="Times New Roman" w:eastAsia="Times New Roman" w:hAnsi="Times New Roman"/>
          <w:spacing w:val="-3"/>
          <w:szCs w:val="24"/>
        </w:rPr>
        <w:t>g</w:t>
      </w:r>
      <w:r>
        <w:rPr>
          <w:rFonts w:ascii="Times New Roman" w:eastAsia="Times New Roman" w:hAnsi="Times New Roman"/>
          <w:szCs w:val="24"/>
        </w:rPr>
        <w:t xml:space="preserve">ht </w:t>
      </w:r>
      <w:r>
        <w:rPr>
          <w:rFonts w:ascii="Times New Roman" w:eastAsia="Times New Roman" w:hAnsi="Times New Roman"/>
          <w:spacing w:val="1"/>
          <w:szCs w:val="24"/>
        </w:rPr>
        <w:t>C</w:t>
      </w:r>
      <w:r>
        <w:rPr>
          <w:rFonts w:ascii="Times New Roman" w:eastAsia="Times New Roman" w:hAnsi="Times New Roman"/>
          <w:szCs w:val="24"/>
        </w:rPr>
        <w:t>U</w:t>
      </w:r>
      <w:r>
        <w:rPr>
          <w:rFonts w:ascii="Times New Roman" w:eastAsia="Times New Roman" w:hAnsi="Times New Roman"/>
          <w:spacing w:val="-1"/>
          <w:szCs w:val="24"/>
        </w:rPr>
        <w:t>N</w:t>
      </w:r>
      <w:r>
        <w:rPr>
          <w:rFonts w:ascii="Times New Roman" w:eastAsia="Times New Roman" w:hAnsi="Times New Roman"/>
          <w:szCs w:val="24"/>
        </w:rPr>
        <w:t>Y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 xml:space="preserve">irst </w:t>
      </w:r>
      <w:r>
        <w:rPr>
          <w:rFonts w:ascii="Times New Roman" w:eastAsia="Times New Roman" w:hAnsi="Times New Roman"/>
          <w:spacing w:val="-1"/>
          <w:szCs w:val="24"/>
        </w:rPr>
        <w:t>Ba</w:t>
      </w:r>
      <w:r>
        <w:rPr>
          <w:rFonts w:ascii="Times New Roman" w:eastAsia="Times New Roman" w:hAnsi="Times New Roman"/>
          <w:szCs w:val="24"/>
        </w:rPr>
        <w:t>sics, C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B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1100, on Thu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sday</w:t>
      </w:r>
      <w:r>
        <w:rPr>
          <w:rFonts w:ascii="Times New Roman" w:eastAsia="Times New Roman" w:hAnsi="Times New Roman"/>
          <w:spacing w:val="-6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v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nin</w:t>
      </w:r>
      <w:r>
        <w:rPr>
          <w:rFonts w:ascii="Times New Roman" w:eastAsia="Times New Roman" w:hAnsi="Times New Roman"/>
          <w:spacing w:val="-2"/>
          <w:szCs w:val="24"/>
        </w:rPr>
        <w:t>g</w:t>
      </w:r>
      <w:r>
        <w:rPr>
          <w:rFonts w:ascii="Times New Roman" w:eastAsia="Times New Roman" w:hAnsi="Times New Roman"/>
          <w:szCs w:val="24"/>
        </w:rPr>
        <w:t>s,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on E584 in Fall </w:t>
      </w:r>
      <w:r w:rsidRPr="0047209F">
        <w:rPr>
          <w:rFonts w:ascii="Times New Roman" w:eastAsia="Times New Roman" w:hAnsi="Times New Roman"/>
          <w:b/>
          <w:bCs/>
          <w:szCs w:val="24"/>
        </w:rPr>
        <w:t>20</w:t>
      </w:r>
      <w:r w:rsidR="0047209F" w:rsidRPr="0047209F">
        <w:rPr>
          <w:rFonts w:ascii="Times New Roman" w:eastAsia="Times New Roman" w:hAnsi="Times New Roman"/>
          <w:b/>
          <w:bCs/>
          <w:szCs w:val="24"/>
        </w:rPr>
        <w:t>20</w:t>
      </w:r>
      <w:r>
        <w:rPr>
          <w:rFonts w:ascii="Times New Roman" w:eastAsia="Times New Roman" w:hAnsi="Times New Roman"/>
          <w:szCs w:val="24"/>
        </w:rPr>
        <w:t>. The</w:t>
      </w:r>
      <w:r>
        <w:rPr>
          <w:rFonts w:ascii="Times New Roman" w:eastAsia="Times New Roman" w:hAnsi="Times New Roman"/>
          <w:spacing w:val="-1"/>
          <w:szCs w:val="24"/>
        </w:rPr>
        <w:t xml:space="preserve"> e</w:t>
      </w:r>
      <w:r>
        <w:rPr>
          <w:rFonts w:ascii="Times New Roman" w:eastAsia="Times New Roman" w:hAnsi="Times New Roman"/>
          <w:szCs w:val="24"/>
        </w:rPr>
        <w:t xml:space="preserve">Class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older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would be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med: C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pacing w:val="-2"/>
          <w:szCs w:val="24"/>
        </w:rPr>
        <w:t>B</w:t>
      </w:r>
      <w:r>
        <w:rPr>
          <w:rFonts w:ascii="Times New Roman" w:eastAsia="Times New Roman" w:hAnsi="Times New Roman"/>
          <w:szCs w:val="24"/>
        </w:rPr>
        <w:t>1100 E584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Doe</w:t>
      </w:r>
      <w:r>
        <w:rPr>
          <w:rFonts w:ascii="Times New Roman" w:eastAsia="Times New Roman" w:hAnsi="Times New Roman"/>
          <w:spacing w:val="-7"/>
          <w:szCs w:val="24"/>
        </w:rPr>
        <w:t xml:space="preserve"> Fall</w:t>
      </w:r>
      <w:r>
        <w:rPr>
          <w:rFonts w:ascii="Times New Roman" w:eastAsia="Times New Roman" w:hAnsi="Times New Roman"/>
          <w:szCs w:val="24"/>
        </w:rPr>
        <w:t xml:space="preserve"> </w:t>
      </w:r>
      <w:r w:rsidRPr="0047209F">
        <w:rPr>
          <w:rFonts w:ascii="Times New Roman" w:eastAsia="Times New Roman" w:hAnsi="Times New Roman"/>
          <w:b/>
          <w:bCs/>
          <w:szCs w:val="24"/>
        </w:rPr>
        <w:t>20</w:t>
      </w:r>
      <w:r w:rsidR="0047209F" w:rsidRPr="0047209F">
        <w:rPr>
          <w:rFonts w:ascii="Times New Roman" w:eastAsia="Times New Roman" w:hAnsi="Times New Roman"/>
          <w:b/>
          <w:bCs/>
          <w:szCs w:val="24"/>
        </w:rPr>
        <w:t>20</w:t>
      </w:r>
      <w:r>
        <w:rPr>
          <w:rFonts w:ascii="Times New Roman" w:eastAsia="Times New Roman" w:hAnsi="Times New Roman"/>
          <w:szCs w:val="24"/>
        </w:rPr>
        <w:t>. If there are two faculty members with the same last name then first initials or first names should be added as well.</w:t>
      </w:r>
    </w:p>
    <w:p w14:paraId="57BE8279" w14:textId="77777777" w:rsidR="0091153C" w:rsidRDefault="0091153C" w:rsidP="0091153C">
      <w:pPr>
        <w:spacing w:before="3" w:line="280" w:lineRule="exact"/>
        <w:rPr>
          <w:sz w:val="28"/>
          <w:szCs w:val="28"/>
        </w:rPr>
      </w:pPr>
    </w:p>
    <w:p w14:paraId="42A0521E" w14:textId="77777777" w:rsidR="0091153C" w:rsidRDefault="0091153C" w:rsidP="0091153C">
      <w:pPr>
        <w:spacing w:line="246" w:lineRule="auto"/>
        <w:ind w:left="112" w:right="245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Any</w:t>
      </w:r>
      <w:r>
        <w:rPr>
          <w:rFonts w:ascii="Times New Roman" w:eastAsia="Times New Roman" w:hAnsi="Times New Roman"/>
          <w:spacing w:val="-8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qu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st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on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zCs w:val="24"/>
        </w:rPr>
        <w:t>/con</w:t>
      </w:r>
      <w:r>
        <w:rPr>
          <w:rFonts w:ascii="Times New Roman" w:eastAsia="Times New Roman" w:hAnsi="Times New Roman"/>
          <w:spacing w:val="-1"/>
          <w:szCs w:val="24"/>
        </w:rPr>
        <w:t>ce</w:t>
      </w:r>
      <w:r>
        <w:rPr>
          <w:rFonts w:ascii="Times New Roman" w:eastAsia="Times New Roman" w:hAnsi="Times New Roman"/>
          <w:szCs w:val="24"/>
        </w:rPr>
        <w:t>rns/su</w:t>
      </w:r>
      <w:r>
        <w:rPr>
          <w:rFonts w:ascii="Times New Roman" w:eastAsia="Times New Roman" w:hAnsi="Times New Roman"/>
          <w:spacing w:val="-2"/>
          <w:szCs w:val="24"/>
        </w:rPr>
        <w:t>gg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st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ons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should be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dir</w:t>
      </w:r>
      <w:r>
        <w:rPr>
          <w:rFonts w:ascii="Times New Roman" w:eastAsia="Times New Roman" w:hAnsi="Times New Roman"/>
          <w:spacing w:val="-1"/>
          <w:szCs w:val="24"/>
        </w:rPr>
        <w:t>ec</w:t>
      </w:r>
      <w:r>
        <w:rPr>
          <w:rFonts w:ascii="Times New Roman" w:eastAsia="Times New Roman" w:hAnsi="Times New Roman"/>
          <w:szCs w:val="24"/>
        </w:rPr>
        <w:t xml:space="preserve">ted to </w:t>
      </w:r>
      <w:r>
        <w:rPr>
          <w:rFonts w:ascii="Times New Roman" w:eastAsia="Times New Roman" w:hAnsi="Times New Roman"/>
          <w:spacing w:val="-7"/>
          <w:szCs w:val="24"/>
        </w:rPr>
        <w:t>y</w:t>
      </w:r>
      <w:r>
        <w:rPr>
          <w:rFonts w:ascii="Times New Roman" w:eastAsia="Times New Roman" w:hAnsi="Times New Roman"/>
          <w:szCs w:val="24"/>
        </w:rPr>
        <w:t xml:space="preserve">our </w:t>
      </w:r>
      <w:r>
        <w:rPr>
          <w:rFonts w:ascii="Times New Roman" w:eastAsia="Times New Roman" w:hAnsi="Times New Roman"/>
          <w:spacing w:val="-1"/>
          <w:szCs w:val="24"/>
        </w:rPr>
        <w:t>de</w:t>
      </w:r>
      <w:r>
        <w:rPr>
          <w:rFonts w:ascii="Times New Roman" w:eastAsia="Times New Roman" w:hAnsi="Times New Roman"/>
          <w:szCs w:val="24"/>
        </w:rPr>
        <w:t>p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rtme</w:t>
      </w:r>
      <w:r>
        <w:rPr>
          <w:rFonts w:ascii="Times New Roman" w:eastAsia="Times New Roman" w:hAnsi="Times New Roman"/>
          <w:spacing w:val="-1"/>
          <w:szCs w:val="24"/>
        </w:rPr>
        <w:t>n</w:t>
      </w:r>
      <w:r>
        <w:rPr>
          <w:rFonts w:ascii="Times New Roman" w:eastAsia="Times New Roman" w:hAnsi="Times New Roman"/>
          <w:szCs w:val="24"/>
        </w:rPr>
        <w:t>t ch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ir. Th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nk </w:t>
      </w:r>
      <w:r>
        <w:rPr>
          <w:rFonts w:ascii="Times New Roman" w:eastAsia="Times New Roman" w:hAnsi="Times New Roman"/>
          <w:spacing w:val="-7"/>
          <w:szCs w:val="24"/>
        </w:rPr>
        <w:t>y</w:t>
      </w:r>
      <w:r>
        <w:rPr>
          <w:rFonts w:ascii="Times New Roman" w:eastAsia="Times New Roman" w:hAnsi="Times New Roman"/>
          <w:szCs w:val="24"/>
        </w:rPr>
        <w:t>ou f</w:t>
      </w:r>
      <w:r>
        <w:rPr>
          <w:rFonts w:ascii="Times New Roman" w:eastAsia="Times New Roman" w:hAnsi="Times New Roman"/>
          <w:spacing w:val="-1"/>
          <w:szCs w:val="24"/>
        </w:rPr>
        <w:t>o</w:t>
      </w:r>
      <w:r>
        <w:rPr>
          <w:rFonts w:ascii="Times New Roman" w:eastAsia="Times New Roman" w:hAnsi="Times New Roman"/>
          <w:szCs w:val="24"/>
        </w:rPr>
        <w:t xml:space="preserve">r </w:t>
      </w:r>
      <w:r>
        <w:rPr>
          <w:rFonts w:ascii="Times New Roman" w:eastAsia="Times New Roman" w:hAnsi="Times New Roman"/>
          <w:spacing w:val="-8"/>
          <w:szCs w:val="24"/>
        </w:rPr>
        <w:t>y</w:t>
      </w:r>
      <w:r>
        <w:rPr>
          <w:rFonts w:ascii="Times New Roman" w:eastAsia="Times New Roman" w:hAnsi="Times New Roman"/>
          <w:szCs w:val="24"/>
        </w:rPr>
        <w:t xml:space="preserve">our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oop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a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on in 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his ve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y</w:t>
      </w:r>
      <w:r>
        <w:rPr>
          <w:rFonts w:ascii="Times New Roman" w:eastAsia="Times New Roman" w:hAnsi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i</w:t>
      </w:r>
      <w:r>
        <w:rPr>
          <w:rFonts w:ascii="Times New Roman" w:eastAsia="Times New Roman" w:hAnsi="Times New Roman"/>
          <w:spacing w:val="1"/>
          <w:szCs w:val="24"/>
        </w:rPr>
        <w:t>m</w:t>
      </w:r>
      <w:r>
        <w:rPr>
          <w:rFonts w:ascii="Times New Roman" w:eastAsia="Times New Roman" w:hAnsi="Times New Roman"/>
          <w:szCs w:val="24"/>
        </w:rPr>
        <w:t>port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nt </w:t>
      </w:r>
      <w:r>
        <w:rPr>
          <w:rFonts w:ascii="Times New Roman" w:eastAsia="Times New Roman" w:hAnsi="Times New Roman"/>
          <w:spacing w:val="1"/>
          <w:szCs w:val="24"/>
        </w:rPr>
        <w:t>m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r.</w:t>
      </w:r>
    </w:p>
    <w:p w14:paraId="1B7B33E6" w14:textId="77777777" w:rsidR="0091153C" w:rsidRDefault="0091153C" w:rsidP="0091153C">
      <w:pPr>
        <w:ind w:left="4923" w:right="4841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**</w:t>
      </w:r>
    </w:p>
    <w:p w14:paraId="6082C0B7" w14:textId="77777777" w:rsidR="0091153C" w:rsidRDefault="0091153C" w:rsidP="0091153C">
      <w:pPr>
        <w:spacing w:before="4" w:line="150" w:lineRule="exact"/>
        <w:rPr>
          <w:sz w:val="15"/>
          <w:szCs w:val="15"/>
        </w:rPr>
      </w:pPr>
    </w:p>
    <w:p w14:paraId="1328153C" w14:textId="77777777" w:rsidR="0091153C" w:rsidRDefault="0091153C" w:rsidP="0091153C">
      <w:pPr>
        <w:spacing w:line="271" w:lineRule="exact"/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b/>
          <w:bCs/>
          <w:spacing w:val="-3"/>
          <w:position w:val="-1"/>
          <w:szCs w:val="24"/>
        </w:rPr>
        <w:t>F</w:t>
      </w:r>
      <w:r>
        <w:rPr>
          <w:rFonts w:ascii="Times New Roman" w:eastAsia="Times New Roman" w:hAnsi="Times New Roman"/>
          <w:b/>
          <w:bCs/>
          <w:position w:val="-1"/>
          <w:szCs w:val="24"/>
        </w:rPr>
        <w:t>OR ALL</w:t>
      </w:r>
      <w:r>
        <w:rPr>
          <w:rFonts w:ascii="Times New Roman" w:eastAsia="Times New Roman" w:hAnsi="Times New Roman"/>
          <w:b/>
          <w:bCs/>
          <w:spacing w:val="1"/>
          <w:position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  <w:position w:val="-1"/>
          <w:szCs w:val="24"/>
        </w:rPr>
        <w:t>F</w:t>
      </w:r>
      <w:r>
        <w:rPr>
          <w:rFonts w:ascii="Times New Roman" w:eastAsia="Times New Roman" w:hAnsi="Times New Roman"/>
          <w:b/>
          <w:bCs/>
          <w:position w:val="-1"/>
          <w:szCs w:val="24"/>
        </w:rPr>
        <w:t>A</w:t>
      </w:r>
      <w:r>
        <w:rPr>
          <w:rFonts w:ascii="Times New Roman" w:eastAsia="Times New Roman" w:hAnsi="Times New Roman"/>
          <w:b/>
          <w:bCs/>
          <w:spacing w:val="-1"/>
          <w:position w:val="-1"/>
          <w:szCs w:val="24"/>
        </w:rPr>
        <w:t>C</w:t>
      </w:r>
      <w:r>
        <w:rPr>
          <w:rFonts w:ascii="Times New Roman" w:eastAsia="Times New Roman" w:hAnsi="Times New Roman"/>
          <w:b/>
          <w:bCs/>
          <w:position w:val="-1"/>
          <w:szCs w:val="24"/>
        </w:rPr>
        <w:t>UL</w:t>
      </w:r>
      <w:r>
        <w:rPr>
          <w:rFonts w:ascii="Times New Roman" w:eastAsia="Times New Roman" w:hAnsi="Times New Roman"/>
          <w:b/>
          <w:bCs/>
          <w:spacing w:val="1"/>
          <w:position w:val="-1"/>
          <w:szCs w:val="24"/>
        </w:rPr>
        <w:t>T</w:t>
      </w:r>
      <w:r>
        <w:rPr>
          <w:rFonts w:ascii="Times New Roman" w:eastAsia="Times New Roman" w:hAnsi="Times New Roman"/>
          <w:b/>
          <w:bCs/>
          <w:position w:val="-1"/>
          <w:szCs w:val="24"/>
        </w:rPr>
        <w:t>Y:</w:t>
      </w:r>
    </w:p>
    <w:p w14:paraId="03C34FBB" w14:textId="77777777" w:rsidR="0091153C" w:rsidRDefault="0091153C" w:rsidP="0091153C">
      <w:pPr>
        <w:spacing w:before="11"/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b/>
          <w:bCs/>
          <w:position w:val="2"/>
          <w:szCs w:val="24"/>
        </w:rPr>
        <w:t>1. Di</w:t>
      </w:r>
      <w:r>
        <w:rPr>
          <w:rFonts w:ascii="Times New Roman" w:eastAsia="Times New Roman" w:hAnsi="Times New Roman"/>
          <w:b/>
          <w:bCs/>
          <w:spacing w:val="-1"/>
          <w:position w:val="2"/>
          <w:szCs w:val="24"/>
        </w:rPr>
        <w:t>rec</w:t>
      </w:r>
      <w:r>
        <w:rPr>
          <w:rFonts w:ascii="Times New Roman" w:eastAsia="Times New Roman" w:hAnsi="Times New Roman"/>
          <w:b/>
          <w:bCs/>
          <w:position w:val="2"/>
          <w:szCs w:val="24"/>
        </w:rPr>
        <w:t>tions</w:t>
      </w:r>
      <w:r>
        <w:rPr>
          <w:rFonts w:ascii="Times New Roman" w:eastAsia="Times New Roman" w:hAnsi="Times New Roman"/>
          <w:b/>
          <w:bCs/>
          <w:spacing w:val="1"/>
          <w:position w:val="2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position w:val="2"/>
          <w:szCs w:val="24"/>
        </w:rPr>
        <w:t>t</w:t>
      </w:r>
      <w:r>
        <w:rPr>
          <w:rFonts w:ascii="Times New Roman" w:eastAsia="Times New Roman" w:hAnsi="Times New Roman"/>
          <w:b/>
          <w:bCs/>
          <w:position w:val="2"/>
          <w:szCs w:val="24"/>
        </w:rPr>
        <w:t>o view</w:t>
      </w:r>
      <w:r>
        <w:rPr>
          <w:rFonts w:ascii="Times New Roman" w:eastAsia="Times New Roman" w:hAnsi="Times New Roman"/>
          <w:b/>
          <w:bCs/>
          <w:spacing w:val="1"/>
          <w:position w:val="2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position w:val="2"/>
          <w:szCs w:val="24"/>
        </w:rPr>
        <w:t>yo</w:t>
      </w:r>
      <w:r>
        <w:rPr>
          <w:rFonts w:ascii="Times New Roman" w:eastAsia="Times New Roman" w:hAnsi="Times New Roman"/>
          <w:b/>
          <w:bCs/>
          <w:spacing w:val="1"/>
          <w:position w:val="2"/>
          <w:szCs w:val="24"/>
        </w:rPr>
        <w:t>u</w:t>
      </w:r>
      <w:r>
        <w:rPr>
          <w:rFonts w:ascii="Times New Roman" w:eastAsia="Times New Roman" w:hAnsi="Times New Roman"/>
          <w:b/>
          <w:bCs/>
          <w:position w:val="2"/>
          <w:szCs w:val="24"/>
        </w:rPr>
        <w:t>r</w:t>
      </w:r>
      <w:r>
        <w:rPr>
          <w:rFonts w:ascii="Times New Roman" w:eastAsia="Times New Roman" w:hAnsi="Times New Roman"/>
          <w:b/>
          <w:bCs/>
          <w:spacing w:val="-1"/>
          <w:position w:val="2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position w:val="2"/>
          <w:szCs w:val="24"/>
        </w:rPr>
        <w:t>sch</w:t>
      </w:r>
      <w:r>
        <w:rPr>
          <w:rFonts w:ascii="Times New Roman" w:eastAsia="Times New Roman" w:hAnsi="Times New Roman"/>
          <w:b/>
          <w:bCs/>
          <w:spacing w:val="-1"/>
          <w:position w:val="2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1"/>
          <w:position w:val="2"/>
          <w:szCs w:val="24"/>
        </w:rPr>
        <w:t>du</w:t>
      </w:r>
      <w:r>
        <w:rPr>
          <w:rFonts w:ascii="Times New Roman" w:eastAsia="Times New Roman" w:hAnsi="Times New Roman"/>
          <w:b/>
          <w:bCs/>
          <w:position w:val="2"/>
          <w:szCs w:val="24"/>
        </w:rPr>
        <w:t>le and</w:t>
      </w:r>
      <w:r>
        <w:rPr>
          <w:rFonts w:ascii="Times New Roman" w:eastAsia="Times New Roman" w:hAnsi="Times New Roman"/>
          <w:b/>
          <w:bCs/>
          <w:spacing w:val="3"/>
          <w:position w:val="2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c</w:t>
      </w:r>
      <w:r>
        <w:rPr>
          <w:rFonts w:ascii="Times New Roman" w:eastAsia="Times New Roman" w:hAnsi="Times New Roman"/>
          <w:b/>
          <w:bCs/>
          <w:szCs w:val="24"/>
        </w:rPr>
        <w:t>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p</w:t>
      </w:r>
      <w:r>
        <w:rPr>
          <w:rFonts w:ascii="Times New Roman" w:eastAsia="Times New Roman" w:hAnsi="Times New Roman"/>
          <w:b/>
          <w:bCs/>
          <w:szCs w:val="24"/>
        </w:rPr>
        <w:t>y yo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u</w:t>
      </w:r>
      <w:r>
        <w:rPr>
          <w:rFonts w:ascii="Times New Roman" w:eastAsia="Times New Roman" w:hAnsi="Times New Roman"/>
          <w:b/>
          <w:bCs/>
          <w:szCs w:val="24"/>
        </w:rPr>
        <w:t>r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class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  <w:szCs w:val="24"/>
        </w:rPr>
        <w:t>r</w:t>
      </w:r>
      <w:r>
        <w:rPr>
          <w:rFonts w:ascii="Times New Roman" w:eastAsia="Times New Roman" w:hAnsi="Times New Roman"/>
          <w:b/>
          <w:bCs/>
          <w:szCs w:val="24"/>
        </w:rPr>
        <w:t>os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te</w:t>
      </w:r>
      <w:r>
        <w:rPr>
          <w:rFonts w:ascii="Times New Roman" w:eastAsia="Times New Roman" w:hAnsi="Times New Roman"/>
          <w:b/>
          <w:bCs/>
          <w:szCs w:val="24"/>
        </w:rPr>
        <w:t>r</w:t>
      </w:r>
      <w:r>
        <w:rPr>
          <w:rFonts w:ascii="Times New Roman" w:eastAsia="Times New Roman" w:hAnsi="Times New Roman"/>
          <w:b/>
          <w:bCs/>
          <w:spacing w:val="-16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in</w:t>
      </w:r>
      <w:r>
        <w:rPr>
          <w:rFonts w:ascii="Times New Roman" w:eastAsia="Times New Roman" w:hAnsi="Times New Roman"/>
          <w:b/>
          <w:bCs/>
          <w:spacing w:val="-5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2"/>
          <w:szCs w:val="24"/>
        </w:rPr>
        <w:t>M</w:t>
      </w:r>
      <w:r>
        <w:rPr>
          <w:rFonts w:ascii="Times New Roman" w:eastAsia="Times New Roman" w:hAnsi="Times New Roman"/>
          <w:b/>
          <w:bCs/>
          <w:szCs w:val="24"/>
        </w:rPr>
        <w:t>yI</w:t>
      </w:r>
      <w:r>
        <w:rPr>
          <w:rFonts w:ascii="Times New Roman" w:eastAsia="Times New Roman" w:hAnsi="Times New Roman"/>
          <w:b/>
          <w:bCs/>
          <w:spacing w:val="2"/>
          <w:szCs w:val="24"/>
        </w:rPr>
        <w:t>n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f</w:t>
      </w:r>
      <w:r>
        <w:rPr>
          <w:rFonts w:ascii="Times New Roman" w:eastAsia="Times New Roman" w:hAnsi="Times New Roman"/>
          <w:b/>
          <w:bCs/>
          <w:szCs w:val="24"/>
        </w:rPr>
        <w:t>o</w:t>
      </w:r>
      <w:r>
        <w:rPr>
          <w:rFonts w:ascii="Times New Roman" w:eastAsia="Times New Roman" w:hAnsi="Times New Roman"/>
          <w:b/>
          <w:bCs/>
          <w:spacing w:val="-22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t</w:t>
      </w:r>
      <w:r>
        <w:rPr>
          <w:rFonts w:ascii="Times New Roman" w:eastAsia="Times New Roman" w:hAnsi="Times New Roman"/>
          <w:b/>
          <w:bCs/>
          <w:szCs w:val="24"/>
        </w:rPr>
        <w:t>o</w:t>
      </w:r>
      <w:r>
        <w:rPr>
          <w:rFonts w:ascii="Times New Roman" w:eastAsia="Times New Roman" w:hAnsi="Times New Roman"/>
          <w:b/>
          <w:bCs/>
          <w:spacing w:val="-6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th</w:t>
      </w:r>
      <w:r>
        <w:rPr>
          <w:rFonts w:ascii="Times New Roman" w:eastAsia="Times New Roman" w:hAnsi="Times New Roman"/>
          <w:b/>
          <w:bCs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-9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3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C</w:t>
      </w:r>
      <w:r>
        <w:rPr>
          <w:rFonts w:ascii="Times New Roman" w:eastAsia="Times New Roman" w:hAnsi="Times New Roman"/>
          <w:b/>
          <w:bCs/>
          <w:szCs w:val="24"/>
        </w:rPr>
        <w:t>lass</w:t>
      </w:r>
    </w:p>
    <w:p w14:paraId="76D65D7F" w14:textId="77777777" w:rsidR="0091153C" w:rsidRDefault="0091153C" w:rsidP="0091153C">
      <w:pPr>
        <w:spacing w:before="7"/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b/>
          <w:bCs/>
          <w:spacing w:val="1"/>
          <w:szCs w:val="24"/>
        </w:rPr>
        <w:t>F</w:t>
      </w:r>
      <w:r>
        <w:rPr>
          <w:rFonts w:ascii="Times New Roman" w:eastAsia="Times New Roman" w:hAnsi="Times New Roman"/>
          <w:b/>
          <w:bCs/>
          <w:szCs w:val="24"/>
        </w:rPr>
        <w:t>ol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de</w:t>
      </w:r>
      <w:r>
        <w:rPr>
          <w:rFonts w:ascii="Times New Roman" w:eastAsia="Times New Roman" w:hAnsi="Times New Roman"/>
          <w:b/>
          <w:bCs/>
          <w:szCs w:val="24"/>
        </w:rPr>
        <w:t>r</w:t>
      </w:r>
      <w:r>
        <w:rPr>
          <w:rFonts w:ascii="Times New Roman" w:eastAsia="Times New Roman" w:hAnsi="Times New Roman"/>
          <w:b/>
          <w:bCs/>
          <w:spacing w:val="-18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(n</w:t>
      </w:r>
      <w:r>
        <w:rPr>
          <w:rFonts w:ascii="Times New Roman" w:eastAsia="Times New Roman" w:hAnsi="Times New Roman"/>
          <w:b/>
          <w:bCs/>
          <w:szCs w:val="24"/>
        </w:rPr>
        <w:t>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t</w:t>
      </w:r>
      <w:r>
        <w:rPr>
          <w:rFonts w:ascii="Times New Roman" w:eastAsia="Times New Roman" w:hAnsi="Times New Roman"/>
          <w:b/>
          <w:bCs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-15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d</w:t>
      </w:r>
      <w:r>
        <w:rPr>
          <w:rFonts w:ascii="Times New Roman" w:eastAsia="Times New Roman" w:hAnsi="Times New Roman"/>
          <w:b/>
          <w:bCs/>
          <w:szCs w:val="24"/>
        </w:rPr>
        <w:t>a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t</w:t>
      </w:r>
      <w:r>
        <w:rPr>
          <w:rFonts w:ascii="Times New Roman" w:eastAsia="Times New Roman" w:hAnsi="Times New Roman"/>
          <w:b/>
          <w:bCs/>
          <w:szCs w:val="24"/>
        </w:rPr>
        <w:t>a</w:t>
      </w:r>
      <w:r>
        <w:rPr>
          <w:rFonts w:ascii="Times New Roman" w:eastAsia="Times New Roman" w:hAnsi="Times New Roman"/>
          <w:b/>
          <w:bCs/>
          <w:spacing w:val="-1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is</w:t>
      </w:r>
      <w:r>
        <w:rPr>
          <w:rFonts w:ascii="Times New Roman" w:eastAsia="Times New Roman" w:hAnsi="Times New Roman"/>
          <w:b/>
          <w:bCs/>
          <w:spacing w:val="-6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>ot</w:t>
      </w:r>
      <w:r>
        <w:rPr>
          <w:rFonts w:ascii="Times New Roman" w:eastAsia="Times New Roman" w:hAnsi="Times New Roman"/>
          <w:b/>
          <w:bCs/>
          <w:spacing w:val="-9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l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i</w:t>
      </w:r>
      <w:r>
        <w:rPr>
          <w:rFonts w:ascii="Times New Roman" w:eastAsia="Times New Roman" w:hAnsi="Times New Roman"/>
          <w:b/>
          <w:bCs/>
          <w:szCs w:val="24"/>
        </w:rPr>
        <w:t>ve</w:t>
      </w:r>
      <w:r>
        <w:rPr>
          <w:rFonts w:ascii="Times New Roman" w:eastAsia="Times New Roman" w:hAnsi="Times New Roman"/>
          <w:b/>
          <w:bCs/>
          <w:spacing w:val="-10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bu</w:t>
      </w:r>
      <w:r>
        <w:rPr>
          <w:rFonts w:ascii="Times New Roman" w:eastAsia="Times New Roman" w:hAnsi="Times New Roman"/>
          <w:b/>
          <w:bCs/>
          <w:szCs w:val="24"/>
        </w:rPr>
        <w:t>t</w:t>
      </w:r>
      <w:r>
        <w:rPr>
          <w:rFonts w:ascii="Times New Roman" w:eastAsia="Times New Roman" w:hAnsi="Times New Roman"/>
          <w:b/>
          <w:bCs/>
          <w:spacing w:val="-9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w w:val="97"/>
          <w:szCs w:val="24"/>
        </w:rPr>
        <w:t>upd</w:t>
      </w:r>
      <w:r>
        <w:rPr>
          <w:rFonts w:ascii="Times New Roman" w:eastAsia="Times New Roman" w:hAnsi="Times New Roman"/>
          <w:b/>
          <w:bCs/>
          <w:w w:val="97"/>
          <w:szCs w:val="24"/>
        </w:rPr>
        <w:t>a</w:t>
      </w:r>
      <w:r>
        <w:rPr>
          <w:rFonts w:ascii="Times New Roman" w:eastAsia="Times New Roman" w:hAnsi="Times New Roman"/>
          <w:b/>
          <w:bCs/>
          <w:spacing w:val="1"/>
          <w:w w:val="97"/>
          <w:szCs w:val="24"/>
        </w:rPr>
        <w:t>te</w:t>
      </w:r>
      <w:r>
        <w:rPr>
          <w:rFonts w:ascii="Times New Roman" w:eastAsia="Times New Roman" w:hAnsi="Times New Roman"/>
          <w:b/>
          <w:bCs/>
          <w:w w:val="97"/>
          <w:szCs w:val="24"/>
        </w:rPr>
        <w:t>d</w:t>
      </w:r>
      <w:r>
        <w:rPr>
          <w:rFonts w:ascii="Times New Roman" w:eastAsia="Times New Roman" w:hAnsi="Times New Roman"/>
          <w:b/>
          <w:bCs/>
          <w:spacing w:val="3"/>
          <w:w w:val="97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>a</w:t>
      </w:r>
      <w:r>
        <w:rPr>
          <w:rFonts w:ascii="Times New Roman" w:eastAsia="Times New Roman" w:hAnsi="Times New Roman"/>
          <w:b/>
          <w:bCs/>
          <w:spacing w:val="2"/>
          <w:szCs w:val="24"/>
        </w:rPr>
        <w:t>c</w:t>
      </w:r>
      <w:r>
        <w:rPr>
          <w:rFonts w:ascii="Times New Roman" w:eastAsia="Times New Roman" w:hAnsi="Times New Roman"/>
          <w:b/>
          <w:bCs/>
          <w:szCs w:val="24"/>
        </w:rPr>
        <w:t>h</w:t>
      </w:r>
      <w:r>
        <w:rPr>
          <w:rFonts w:ascii="Times New Roman" w:eastAsia="Times New Roman" w:hAnsi="Times New Roman"/>
          <w:b/>
          <w:bCs/>
          <w:spacing w:val="-13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>v</w:t>
      </w:r>
      <w:r>
        <w:rPr>
          <w:rFonts w:ascii="Times New Roman" w:eastAsia="Times New Roman" w:hAnsi="Times New Roman"/>
          <w:b/>
          <w:bCs/>
          <w:spacing w:val="2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>i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>g</w:t>
      </w:r>
      <w:r>
        <w:rPr>
          <w:rFonts w:ascii="Times New Roman" w:eastAsia="Times New Roman" w:hAnsi="Times New Roman"/>
          <w:b/>
          <w:bCs/>
          <w:spacing w:val="10"/>
          <w:szCs w:val="24"/>
        </w:rPr>
        <w:t>)</w:t>
      </w:r>
      <w:r>
        <w:rPr>
          <w:rFonts w:ascii="Times New Roman" w:eastAsia="Times New Roman" w:hAnsi="Times New Roman"/>
          <w:b/>
          <w:bCs/>
          <w:szCs w:val="24"/>
        </w:rPr>
        <w:t>:</w:t>
      </w:r>
    </w:p>
    <w:p w14:paraId="18CDC38E" w14:textId="77777777" w:rsidR="0091153C" w:rsidRDefault="0091153C" w:rsidP="0091153C">
      <w:pPr>
        <w:spacing w:before="10" w:line="280" w:lineRule="exact"/>
        <w:rPr>
          <w:sz w:val="28"/>
          <w:szCs w:val="28"/>
        </w:rPr>
      </w:pPr>
    </w:p>
    <w:p w14:paraId="28D3E026" w14:textId="77777777" w:rsidR="0091153C" w:rsidRDefault="0091153C" w:rsidP="0091153C">
      <w:pPr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b/>
          <w:bCs/>
          <w:spacing w:val="1"/>
          <w:szCs w:val="24"/>
        </w:rPr>
        <w:t>T</w:t>
      </w:r>
      <w:r>
        <w:rPr>
          <w:rFonts w:ascii="Times New Roman" w:eastAsia="Times New Roman" w:hAnsi="Times New Roman"/>
          <w:b/>
          <w:bCs/>
          <w:szCs w:val="24"/>
        </w:rPr>
        <w:t>o view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yo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u</w:t>
      </w:r>
      <w:r>
        <w:rPr>
          <w:rFonts w:ascii="Times New Roman" w:eastAsia="Times New Roman" w:hAnsi="Times New Roman"/>
          <w:b/>
          <w:bCs/>
          <w:szCs w:val="24"/>
        </w:rPr>
        <w:t>r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sch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du</w:t>
      </w:r>
      <w:r>
        <w:rPr>
          <w:rFonts w:ascii="Times New Roman" w:eastAsia="Times New Roman" w:hAnsi="Times New Roman"/>
          <w:b/>
          <w:bCs/>
          <w:szCs w:val="24"/>
        </w:rPr>
        <w:t>le:</w:t>
      </w:r>
    </w:p>
    <w:p w14:paraId="634AE92B" w14:textId="77777777" w:rsidR="0091153C" w:rsidRDefault="0091153C" w:rsidP="0091153C">
      <w:pPr>
        <w:spacing w:before="2" w:line="247" w:lineRule="auto"/>
        <w:ind w:left="400" w:right="615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1.  </w:t>
      </w:r>
      <w:r>
        <w:rPr>
          <w:rFonts w:ascii="Times New Roman" w:eastAsia="Times New Roman" w:hAnsi="Times New Roman"/>
          <w:spacing w:val="14"/>
          <w:szCs w:val="24"/>
        </w:rPr>
        <w:t xml:space="preserve"> G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28"/>
          <w:szCs w:val="24"/>
        </w:rPr>
        <w:t xml:space="preserve"> </w:t>
      </w:r>
      <w:r>
        <w:rPr>
          <w:rFonts w:ascii="Times New Roman" w:eastAsia="Times New Roman" w:hAnsi="Times New Roman"/>
          <w:spacing w:val="15"/>
          <w:szCs w:val="24"/>
        </w:rPr>
        <w:t>t</w:t>
      </w:r>
      <w:r>
        <w:rPr>
          <w:rFonts w:ascii="Times New Roman" w:eastAsia="Times New Roman" w:hAnsi="Times New Roman"/>
          <w:spacing w:val="14"/>
          <w:szCs w:val="24"/>
        </w:rPr>
        <w:t>o</w:t>
      </w:r>
      <w:r>
        <w:rPr>
          <w:rFonts w:ascii="Times New Roman" w:eastAsia="Times New Roman" w:hAnsi="Times New Roman"/>
          <w:szCs w:val="24"/>
        </w:rPr>
        <w:t xml:space="preserve">:  </w:t>
      </w:r>
      <w:hyperlink r:id="rId9"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/>
            <w:color w:val="0000FF"/>
            <w:spacing w:val="1"/>
            <w:szCs w:val="24"/>
            <w:u w:val="single" w:color="0000FF"/>
          </w:rPr>
          <w:t>t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ps:</w:t>
        </w:r>
        <w:r>
          <w:rPr>
            <w:rFonts w:ascii="Times New Roman" w:eastAsia="Times New Roman" w:hAnsi="Times New Roman"/>
            <w:color w:val="0000FF"/>
            <w:spacing w:val="1"/>
            <w:szCs w:val="24"/>
            <w:u w:val="single" w:color="0000FF"/>
          </w:rPr>
          <w:t>/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/</w:t>
        </w:r>
        <w:r>
          <w:rPr>
            <w:rFonts w:ascii="Times New Roman" w:eastAsia="Times New Roman" w:hAnsi="Times New Roman"/>
            <w:color w:val="0000FF"/>
            <w:spacing w:val="1"/>
            <w:szCs w:val="24"/>
            <w:u w:val="single" w:color="0000FF"/>
          </w:rPr>
          <w:t>m</w:t>
        </w:r>
        <w:r>
          <w:rPr>
            <w:rFonts w:ascii="Times New Roman" w:eastAsia="Times New Roman" w:hAnsi="Times New Roman"/>
            <w:color w:val="0000FF"/>
            <w:spacing w:val="-7"/>
            <w:szCs w:val="24"/>
            <w:u w:val="single" w:color="0000FF"/>
          </w:rPr>
          <w:t>y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info.</w:t>
        </w:r>
        <w:r>
          <w:rPr>
            <w:rFonts w:ascii="Times New Roman" w:eastAsia="Times New Roman" w:hAnsi="Times New Roman"/>
            <w:color w:val="0000FF"/>
            <w:spacing w:val="-1"/>
            <w:szCs w:val="24"/>
            <w:u w:val="single" w:color="0000FF"/>
          </w:rPr>
          <w:t>c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un</w:t>
        </w:r>
        <w:r>
          <w:rPr>
            <w:rFonts w:ascii="Times New Roman" w:eastAsia="Times New Roman" w:hAnsi="Times New Roman"/>
            <w:color w:val="0000FF"/>
            <w:spacing w:val="-7"/>
            <w:szCs w:val="24"/>
            <w:u w:val="single" w:color="0000FF"/>
          </w:rPr>
          <w:t>y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.</w:t>
        </w:r>
        <w:r>
          <w:rPr>
            <w:rFonts w:ascii="Times New Roman" w:eastAsia="Times New Roman" w:hAnsi="Times New Roman"/>
            <w:color w:val="0000FF"/>
            <w:spacing w:val="-1"/>
            <w:szCs w:val="24"/>
            <w:u w:val="single" w:color="0000FF"/>
          </w:rPr>
          <w:t>e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du</w:t>
        </w:r>
        <w:r>
          <w:rPr>
            <w:rFonts w:ascii="Times New Roman" w:eastAsia="Times New Roman" w:hAnsi="Times New Roman"/>
            <w:color w:val="0000FF"/>
            <w:spacing w:val="1"/>
            <w:szCs w:val="24"/>
          </w:rPr>
          <w:t xml:space="preserve"> </w:t>
        </w:r>
      </w:hyperlink>
      <w:r w:rsidR="00770374">
        <w:rPr>
          <w:rFonts w:ascii="Times New Roman" w:eastAsia="Times New Roman" w:hAnsi="Times New Roman"/>
          <w:spacing w:val="1"/>
          <w:szCs w:val="24"/>
        </w:rPr>
        <w:t xml:space="preserve">To access </w:t>
      </w:r>
      <w:r>
        <w:rPr>
          <w:rFonts w:ascii="Times New Roman" w:eastAsia="Times New Roman" w:hAnsi="Times New Roman"/>
          <w:color w:val="000000"/>
          <w:szCs w:val="24"/>
        </w:rPr>
        <w:t xml:space="preserve"> CU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N</w:t>
      </w:r>
      <w:r>
        <w:rPr>
          <w:rFonts w:ascii="Times New Roman" w:eastAsia="Times New Roman" w:hAnsi="Times New Roman"/>
          <w:color w:val="000000"/>
          <w:szCs w:val="24"/>
        </w:rPr>
        <w:t>Y po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r</w:t>
      </w:r>
      <w:r>
        <w:rPr>
          <w:rFonts w:ascii="Times New Roman" w:eastAsia="Times New Roman" w:hAnsi="Times New Roman"/>
          <w:color w:val="000000"/>
          <w:szCs w:val="24"/>
        </w:rPr>
        <w:t>tal</w:t>
      </w:r>
      <w:r w:rsidR="00770374">
        <w:rPr>
          <w:rFonts w:ascii="Times New Roman" w:eastAsia="Times New Roman" w:hAnsi="Times New Roman"/>
          <w:color w:val="000000"/>
          <w:szCs w:val="24"/>
        </w:rPr>
        <w:t xml:space="preserve">, </w:t>
      </w:r>
      <w:r>
        <w:rPr>
          <w:rFonts w:ascii="Times New Roman" w:eastAsia="Times New Roman" w:hAnsi="Times New Roman"/>
          <w:color w:val="000000"/>
          <w:szCs w:val="24"/>
        </w:rPr>
        <w:t xml:space="preserve"> us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>r</w:t>
      </w:r>
      <w:r w:rsidR="00770374">
        <w:rPr>
          <w:rFonts w:ascii="Times New Roman" w:eastAsia="Times New Roman" w:hAnsi="Times New Roman"/>
          <w:color w:val="000000"/>
          <w:szCs w:val="24"/>
        </w:rPr>
        <w:t>s</w:t>
      </w:r>
      <w:r>
        <w:rPr>
          <w:rFonts w:ascii="Times New Roman" w:eastAsia="Times New Roman" w:hAnsi="Times New Roman"/>
          <w:color w:val="000000"/>
          <w:szCs w:val="24"/>
        </w:rPr>
        <w:t xml:space="preserve"> </w:t>
      </w:r>
      <w:r w:rsidR="00770374">
        <w:rPr>
          <w:rFonts w:ascii="Times New Roman" w:eastAsia="Times New Roman" w:hAnsi="Times New Roman"/>
          <w:color w:val="000000"/>
          <w:szCs w:val="24"/>
        </w:rPr>
        <w:t>must login with his/her</w:t>
      </w:r>
      <w:r>
        <w:rPr>
          <w:rFonts w:ascii="Times New Roman" w:eastAsia="Times New Roman" w:hAnsi="Times New Roman"/>
          <w:color w:val="000000"/>
          <w:szCs w:val="24"/>
        </w:rPr>
        <w:t xml:space="preserve"> CU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N</w:t>
      </w:r>
      <w:r>
        <w:rPr>
          <w:rFonts w:ascii="Times New Roman" w:eastAsia="Times New Roman" w:hAnsi="Times New Roman"/>
          <w:color w:val="000000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f</w:t>
      </w:r>
      <w:r>
        <w:rPr>
          <w:rFonts w:ascii="Times New Roman" w:eastAsia="Times New Roman" w:hAnsi="Times New Roman"/>
          <w:color w:val="000000"/>
          <w:szCs w:val="24"/>
        </w:rPr>
        <w:t>irst us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>r n</w:t>
      </w:r>
      <w:r>
        <w:rPr>
          <w:rFonts w:ascii="Times New Roman" w:eastAsia="Times New Roman" w:hAnsi="Times New Roman"/>
          <w:color w:val="000000"/>
          <w:spacing w:val="-2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 xml:space="preserve">me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nd p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sswo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r</w:t>
      </w:r>
      <w:r>
        <w:rPr>
          <w:rFonts w:ascii="Times New Roman" w:eastAsia="Times New Roman" w:hAnsi="Times New Roman"/>
          <w:color w:val="000000"/>
          <w:szCs w:val="24"/>
        </w:rPr>
        <w:t xml:space="preserve">d. </w:t>
      </w:r>
      <w:r>
        <w:rPr>
          <w:rFonts w:ascii="Times New Roman" w:eastAsia="Times New Roman" w:hAnsi="Times New Roman"/>
          <w:color w:val="000000"/>
          <w:spacing w:val="-6"/>
          <w:szCs w:val="24"/>
        </w:rPr>
        <w:t>I</w:t>
      </w:r>
      <w:r>
        <w:rPr>
          <w:rFonts w:ascii="Times New Roman" w:eastAsia="Times New Roman" w:hAnsi="Times New Roman"/>
          <w:color w:val="000000"/>
          <w:szCs w:val="24"/>
        </w:rPr>
        <w:t xml:space="preserve">f </w:t>
      </w:r>
      <w:r>
        <w:rPr>
          <w:rFonts w:ascii="Times New Roman" w:eastAsia="Times New Roman" w:hAnsi="Times New Roman"/>
          <w:color w:val="000000"/>
          <w:spacing w:val="-8"/>
          <w:szCs w:val="24"/>
        </w:rPr>
        <w:t>y</w:t>
      </w:r>
      <w:r>
        <w:rPr>
          <w:rFonts w:ascii="Times New Roman" w:eastAsia="Times New Roman" w:hAnsi="Times New Roman"/>
          <w:color w:val="000000"/>
          <w:szCs w:val="24"/>
        </w:rPr>
        <w:t>ou h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v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>n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’</w:t>
      </w:r>
      <w:r>
        <w:rPr>
          <w:rFonts w:ascii="Times New Roman" w:eastAsia="Times New Roman" w:hAnsi="Times New Roman"/>
          <w:color w:val="000000"/>
          <w:szCs w:val="24"/>
        </w:rPr>
        <w:t xml:space="preserve">t </w:t>
      </w:r>
      <w:r>
        <w:rPr>
          <w:rFonts w:ascii="Times New Roman" w:eastAsia="Times New Roman" w:hAnsi="Times New Roman"/>
          <w:color w:val="000000"/>
          <w:spacing w:val="-7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>t cl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i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m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 xml:space="preserve">d </w:t>
      </w:r>
      <w:r>
        <w:rPr>
          <w:rFonts w:ascii="Times New Roman" w:eastAsia="Times New Roman" w:hAnsi="Times New Roman"/>
          <w:color w:val="000000"/>
          <w:spacing w:val="-7"/>
          <w:szCs w:val="24"/>
        </w:rPr>
        <w:t>y</w:t>
      </w:r>
      <w:r>
        <w:rPr>
          <w:rFonts w:ascii="Times New Roman" w:eastAsia="Times New Roman" w:hAnsi="Times New Roman"/>
          <w:color w:val="000000"/>
          <w:szCs w:val="24"/>
        </w:rPr>
        <w:t>our CU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N</w:t>
      </w:r>
      <w:r>
        <w:rPr>
          <w:rFonts w:ascii="Times New Roman" w:eastAsia="Times New Roman" w:hAnsi="Times New Roman"/>
          <w:color w:val="000000"/>
          <w:szCs w:val="24"/>
        </w:rPr>
        <w:t>Y po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r</w:t>
      </w:r>
      <w:r>
        <w:rPr>
          <w:rFonts w:ascii="Times New Roman" w:eastAsia="Times New Roman" w:hAnsi="Times New Roman"/>
          <w:color w:val="000000"/>
          <w:szCs w:val="24"/>
        </w:rPr>
        <w:t xml:space="preserve">tal </w:t>
      </w:r>
      <w:r>
        <w:rPr>
          <w:rFonts w:ascii="Times New Roman" w:eastAsia="Times New Roman" w:hAnsi="Times New Roman"/>
          <w:color w:val="000000"/>
          <w:spacing w:val="-6"/>
          <w:szCs w:val="24"/>
        </w:rPr>
        <w:t>I</w:t>
      </w:r>
      <w:r>
        <w:rPr>
          <w:rFonts w:ascii="Times New Roman" w:eastAsia="Times New Roman" w:hAnsi="Times New Roman"/>
          <w:color w:val="000000"/>
          <w:szCs w:val="24"/>
        </w:rPr>
        <w:t xml:space="preserve">D, </w:t>
      </w:r>
      <w:r>
        <w:rPr>
          <w:rFonts w:ascii="Times New Roman" w:eastAsia="Times New Roman" w:hAnsi="Times New Roman"/>
          <w:color w:val="000000"/>
          <w:spacing w:val="-3"/>
          <w:szCs w:val="24"/>
        </w:rPr>
        <w:t>g</w:t>
      </w:r>
      <w:r>
        <w:rPr>
          <w:rFonts w:ascii="Times New Roman" w:eastAsia="Times New Roman" w:hAnsi="Times New Roman"/>
          <w:color w:val="000000"/>
          <w:szCs w:val="24"/>
        </w:rPr>
        <w:t xml:space="preserve">o to </w:t>
      </w:r>
      <w:hyperlink r:id="rId10"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w</w:t>
        </w:r>
        <w:r>
          <w:rPr>
            <w:rFonts w:ascii="Times New Roman" w:eastAsia="Times New Roman" w:hAnsi="Times New Roman"/>
            <w:color w:val="0000FF"/>
            <w:spacing w:val="-1"/>
            <w:szCs w:val="24"/>
            <w:u w:val="single" w:color="0000FF"/>
          </w:rPr>
          <w:t>w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w.</w:t>
        </w:r>
        <w:r>
          <w:rPr>
            <w:rFonts w:ascii="Times New Roman" w:eastAsia="Times New Roman" w:hAnsi="Times New Roman"/>
            <w:color w:val="0000FF"/>
            <w:spacing w:val="-1"/>
            <w:szCs w:val="24"/>
            <w:u w:val="single" w:color="0000FF"/>
          </w:rPr>
          <w:t>c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un</w:t>
        </w:r>
        <w:r>
          <w:rPr>
            <w:rFonts w:ascii="Times New Roman" w:eastAsia="Times New Roman" w:hAnsi="Times New Roman"/>
            <w:color w:val="0000FF"/>
            <w:spacing w:val="-7"/>
            <w:szCs w:val="24"/>
            <w:u w:val="single" w:color="0000FF"/>
          </w:rPr>
          <w:t>y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.</w:t>
        </w:r>
        <w:r>
          <w:rPr>
            <w:rFonts w:ascii="Times New Roman" w:eastAsia="Times New Roman" w:hAnsi="Times New Roman"/>
            <w:color w:val="0000FF"/>
            <w:spacing w:val="-1"/>
            <w:szCs w:val="24"/>
            <w:u w:val="single" w:color="0000FF"/>
          </w:rPr>
          <w:t>e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du</w:t>
        </w:r>
      </w:hyperlink>
      <w:r>
        <w:rPr>
          <w:rFonts w:ascii="Times New Roman" w:eastAsia="Times New Roman" w:hAnsi="Times New Roman"/>
          <w:color w:val="000000"/>
          <w:szCs w:val="24"/>
        </w:rPr>
        <w:t xml:space="preserve">,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nd f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o</w:t>
      </w:r>
      <w:r>
        <w:rPr>
          <w:rFonts w:ascii="Times New Roman" w:eastAsia="Times New Roman" w:hAnsi="Times New Roman"/>
          <w:color w:val="000000"/>
          <w:szCs w:val="24"/>
        </w:rPr>
        <w:t>l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l</w:t>
      </w:r>
      <w:r>
        <w:rPr>
          <w:rFonts w:ascii="Times New Roman" w:eastAsia="Times New Roman" w:hAnsi="Times New Roman"/>
          <w:color w:val="000000"/>
          <w:szCs w:val="24"/>
        </w:rPr>
        <w:t>ow the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Cs w:val="24"/>
        </w:rPr>
        <w:t>l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i</w:t>
      </w:r>
      <w:r>
        <w:rPr>
          <w:rFonts w:ascii="Times New Roman" w:eastAsia="Times New Roman" w:hAnsi="Times New Roman"/>
          <w:color w:val="000000"/>
          <w:szCs w:val="24"/>
        </w:rPr>
        <w:t>nks for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Cs w:val="24"/>
        </w:rPr>
        <w:t>L</w:t>
      </w:r>
      <w:r>
        <w:rPr>
          <w:rFonts w:ascii="Times New Roman" w:eastAsia="Times New Roman" w:hAnsi="Times New Roman"/>
          <w:color w:val="000000"/>
          <w:szCs w:val="24"/>
        </w:rPr>
        <w:t>o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g</w:t>
      </w:r>
      <w:r>
        <w:rPr>
          <w:rFonts w:ascii="Times New Roman" w:eastAsia="Times New Roman" w:hAnsi="Times New Roman"/>
          <w:color w:val="000000"/>
          <w:szCs w:val="24"/>
        </w:rPr>
        <w:t>-</w:t>
      </w:r>
      <w:r>
        <w:rPr>
          <w:rFonts w:ascii="Times New Roman" w:eastAsia="Times New Roman" w:hAnsi="Times New Roman"/>
          <w:color w:val="000000"/>
          <w:spacing w:val="-6"/>
          <w:szCs w:val="24"/>
        </w:rPr>
        <w:t>I</w:t>
      </w:r>
      <w:r>
        <w:rPr>
          <w:rFonts w:ascii="Times New Roman" w:eastAsia="Times New Roman" w:hAnsi="Times New Roman"/>
          <w:color w:val="000000"/>
          <w:szCs w:val="24"/>
        </w:rPr>
        <w:t>n &gt;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Cs w:val="24"/>
        </w:rPr>
        <w:t>CU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N</w:t>
      </w:r>
      <w:r>
        <w:rPr>
          <w:rFonts w:ascii="Times New Roman" w:eastAsia="Times New Roman" w:hAnsi="Times New Roman"/>
          <w:color w:val="000000"/>
          <w:szCs w:val="24"/>
        </w:rPr>
        <w:t>Y Port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l &gt; R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pacing w:val="-2"/>
          <w:szCs w:val="24"/>
        </w:rPr>
        <w:t>g</w:t>
      </w:r>
      <w:r>
        <w:rPr>
          <w:rFonts w:ascii="Times New Roman" w:eastAsia="Times New Roman" w:hAnsi="Times New Roman"/>
          <w:color w:val="000000"/>
          <w:szCs w:val="24"/>
        </w:rPr>
        <w:t>is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 xml:space="preserve">r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f</w:t>
      </w:r>
      <w:r>
        <w:rPr>
          <w:rFonts w:ascii="Times New Roman" w:eastAsia="Times New Roman" w:hAnsi="Times New Roman"/>
          <w:color w:val="000000"/>
          <w:szCs w:val="24"/>
        </w:rPr>
        <w:t>or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Cs w:val="24"/>
        </w:rPr>
        <w:t>a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Cs w:val="24"/>
        </w:rPr>
        <w:t>n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 xml:space="preserve">w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acc</w:t>
      </w:r>
      <w:r>
        <w:rPr>
          <w:rFonts w:ascii="Times New Roman" w:eastAsia="Times New Roman" w:hAnsi="Times New Roman"/>
          <w:color w:val="000000"/>
          <w:szCs w:val="24"/>
        </w:rPr>
        <w:t xml:space="preserve">ount &gt; </w:t>
      </w:r>
      <w:r>
        <w:rPr>
          <w:rFonts w:ascii="Times New Roman" w:eastAsia="Times New Roman" w:hAnsi="Times New Roman"/>
          <w:color w:val="000000"/>
          <w:spacing w:val="-2"/>
          <w:szCs w:val="24"/>
        </w:rPr>
        <w:t>F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ac</w:t>
      </w:r>
      <w:r>
        <w:rPr>
          <w:rFonts w:ascii="Times New Roman" w:eastAsia="Times New Roman" w:hAnsi="Times New Roman"/>
          <w:color w:val="000000"/>
          <w:szCs w:val="24"/>
        </w:rPr>
        <w:t>ul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-7"/>
          <w:szCs w:val="24"/>
        </w:rPr>
        <w:t>y</w:t>
      </w:r>
      <w:r>
        <w:rPr>
          <w:rFonts w:ascii="Times New Roman" w:eastAsia="Times New Roman" w:hAnsi="Times New Roman"/>
          <w:color w:val="000000"/>
          <w:szCs w:val="24"/>
        </w:rPr>
        <w:t>. Th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>n just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f</w:t>
      </w:r>
      <w:r>
        <w:rPr>
          <w:rFonts w:ascii="Times New Roman" w:eastAsia="Times New Roman" w:hAnsi="Times New Roman"/>
          <w:color w:val="000000"/>
          <w:szCs w:val="24"/>
        </w:rPr>
        <w:t>ol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l</w:t>
      </w:r>
      <w:r>
        <w:rPr>
          <w:rFonts w:ascii="Times New Roman" w:eastAsia="Times New Roman" w:hAnsi="Times New Roman"/>
          <w:color w:val="000000"/>
          <w:szCs w:val="24"/>
        </w:rPr>
        <w:t>ow the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Cs w:val="24"/>
        </w:rPr>
        <w:t>si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m</w:t>
      </w:r>
      <w:r>
        <w:rPr>
          <w:rFonts w:ascii="Times New Roman" w:eastAsia="Times New Roman" w:hAnsi="Times New Roman"/>
          <w:color w:val="000000"/>
          <w:szCs w:val="24"/>
        </w:rPr>
        <w:t>ple instru</w:t>
      </w:r>
      <w:r>
        <w:rPr>
          <w:rFonts w:ascii="Times New Roman" w:eastAsia="Times New Roman" w:hAnsi="Times New Roman"/>
          <w:color w:val="000000"/>
          <w:spacing w:val="-2"/>
          <w:szCs w:val="24"/>
        </w:rPr>
        <w:t>c</w:t>
      </w:r>
      <w:r>
        <w:rPr>
          <w:rFonts w:ascii="Times New Roman" w:eastAsia="Times New Roman" w:hAnsi="Times New Roman"/>
          <w:color w:val="000000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i</w:t>
      </w:r>
      <w:r>
        <w:rPr>
          <w:rFonts w:ascii="Times New Roman" w:eastAsia="Times New Roman" w:hAnsi="Times New Roman"/>
          <w:color w:val="000000"/>
          <w:szCs w:val="24"/>
        </w:rPr>
        <w:t>ons. The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Cs w:val="24"/>
        </w:rPr>
        <w:t>H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>lp D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>sk</w:t>
      </w:r>
      <w:r>
        <w:rPr>
          <w:rFonts w:ascii="Times New Roman" w:eastAsia="Times New Roman" w:hAnsi="Times New Roman"/>
          <w:color w:val="000000"/>
          <w:spacing w:val="3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Cs w:val="24"/>
        </w:rPr>
        <w:t>(718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.</w:t>
      </w:r>
      <w:r>
        <w:rPr>
          <w:rFonts w:ascii="Times New Roman" w:eastAsia="Times New Roman" w:hAnsi="Times New Roman"/>
          <w:color w:val="000000"/>
          <w:szCs w:val="24"/>
        </w:rPr>
        <w:t>260.5610, h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>lpdesk@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c</w:t>
      </w:r>
      <w:r>
        <w:rPr>
          <w:rFonts w:ascii="Times New Roman" w:eastAsia="Times New Roman" w:hAnsi="Times New Roman"/>
          <w:color w:val="000000"/>
          <w:szCs w:val="24"/>
        </w:rPr>
        <w:t>i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t</w:t>
      </w:r>
      <w:r>
        <w:rPr>
          <w:rFonts w:ascii="Times New Roman" w:eastAsia="Times New Roman" w:hAnsi="Times New Roman"/>
          <w:color w:val="000000"/>
          <w:spacing w:val="-7"/>
          <w:szCs w:val="24"/>
        </w:rPr>
        <w:t>y</w:t>
      </w:r>
      <w:r>
        <w:rPr>
          <w:rFonts w:ascii="Times New Roman" w:eastAsia="Times New Roman" w:hAnsi="Times New Roman"/>
          <w:color w:val="000000"/>
          <w:szCs w:val="24"/>
        </w:rPr>
        <w:t>te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c</w:t>
      </w:r>
      <w:r>
        <w:rPr>
          <w:rFonts w:ascii="Times New Roman" w:eastAsia="Times New Roman" w:hAnsi="Times New Roman"/>
          <w:color w:val="000000"/>
          <w:szCs w:val="24"/>
        </w:rPr>
        <w:t>h.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c</w:t>
      </w:r>
      <w:r>
        <w:rPr>
          <w:rFonts w:ascii="Times New Roman" w:eastAsia="Times New Roman" w:hAnsi="Times New Roman"/>
          <w:color w:val="000000"/>
          <w:szCs w:val="24"/>
        </w:rPr>
        <w:t>un</w:t>
      </w:r>
      <w:r>
        <w:rPr>
          <w:rFonts w:ascii="Times New Roman" w:eastAsia="Times New Roman" w:hAnsi="Times New Roman"/>
          <w:color w:val="000000"/>
          <w:spacing w:val="-7"/>
          <w:szCs w:val="24"/>
        </w:rPr>
        <w:t>y</w:t>
      </w:r>
      <w:r>
        <w:rPr>
          <w:rFonts w:ascii="Times New Roman" w:eastAsia="Times New Roman" w:hAnsi="Times New Roman"/>
          <w:color w:val="000000"/>
          <w:szCs w:val="24"/>
        </w:rPr>
        <w:t>.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 xml:space="preserve">du)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ca</w:t>
      </w:r>
      <w:r>
        <w:rPr>
          <w:rFonts w:ascii="Times New Roman" w:eastAsia="Times New Roman" w:hAnsi="Times New Roman"/>
          <w:color w:val="000000"/>
          <w:szCs w:val="24"/>
        </w:rPr>
        <w:t xml:space="preserve">n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ss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i</w:t>
      </w:r>
      <w:r>
        <w:rPr>
          <w:rFonts w:ascii="Times New Roman" w:eastAsia="Times New Roman" w:hAnsi="Times New Roman"/>
          <w:color w:val="000000"/>
          <w:szCs w:val="24"/>
        </w:rPr>
        <w:t xml:space="preserve">st </w:t>
      </w:r>
      <w:r>
        <w:rPr>
          <w:rFonts w:ascii="Times New Roman" w:eastAsia="Times New Roman" w:hAnsi="Times New Roman"/>
          <w:color w:val="000000"/>
          <w:spacing w:val="-6"/>
          <w:szCs w:val="24"/>
        </w:rPr>
        <w:t>y</w:t>
      </w:r>
      <w:r>
        <w:rPr>
          <w:rFonts w:ascii="Times New Roman" w:eastAsia="Times New Roman" w:hAnsi="Times New Roman"/>
          <w:color w:val="000000"/>
          <w:szCs w:val="24"/>
        </w:rPr>
        <w:t>ou with any</w:t>
      </w:r>
      <w:r>
        <w:rPr>
          <w:rFonts w:ascii="Times New Roman" w:eastAsia="Times New Roman" w:hAnsi="Times New Roman"/>
          <w:color w:val="000000"/>
          <w:spacing w:val="-8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Cs w:val="24"/>
        </w:rPr>
        <w:t>qu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>st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i</w:t>
      </w:r>
      <w:r>
        <w:rPr>
          <w:rFonts w:ascii="Times New Roman" w:eastAsia="Times New Roman" w:hAnsi="Times New Roman"/>
          <w:color w:val="000000"/>
          <w:szCs w:val="24"/>
        </w:rPr>
        <w:t>ons or di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f</w:t>
      </w:r>
      <w:r>
        <w:rPr>
          <w:rFonts w:ascii="Times New Roman" w:eastAsia="Times New Roman" w:hAnsi="Times New Roman"/>
          <w:color w:val="000000"/>
          <w:szCs w:val="24"/>
        </w:rPr>
        <w:t>fi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c</w:t>
      </w:r>
      <w:r>
        <w:rPr>
          <w:rFonts w:ascii="Times New Roman" w:eastAsia="Times New Roman" w:hAnsi="Times New Roman"/>
          <w:color w:val="000000"/>
          <w:szCs w:val="24"/>
        </w:rPr>
        <w:t>ul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t</w:t>
      </w:r>
      <w:r>
        <w:rPr>
          <w:rFonts w:ascii="Times New Roman" w:eastAsia="Times New Roman" w:hAnsi="Times New Roman"/>
          <w:color w:val="000000"/>
          <w:szCs w:val="24"/>
        </w:rPr>
        <w:t xml:space="preserve">ies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w</w:t>
      </w:r>
      <w:r>
        <w:rPr>
          <w:rFonts w:ascii="Times New Roman" w:eastAsia="Times New Roman" w:hAnsi="Times New Roman"/>
          <w:color w:val="000000"/>
          <w:szCs w:val="24"/>
        </w:rPr>
        <w:t>i</w:t>
      </w:r>
      <w:r>
        <w:rPr>
          <w:rFonts w:ascii="Times New Roman" w:eastAsia="Times New Roman" w:hAnsi="Times New Roman"/>
          <w:color w:val="000000"/>
          <w:spacing w:val="1"/>
          <w:szCs w:val="24"/>
        </w:rPr>
        <w:t>t</w:t>
      </w:r>
      <w:r>
        <w:rPr>
          <w:rFonts w:ascii="Times New Roman" w:eastAsia="Times New Roman" w:hAnsi="Times New Roman"/>
          <w:color w:val="000000"/>
          <w:szCs w:val="24"/>
        </w:rPr>
        <w:t>h M</w:t>
      </w:r>
      <w:r>
        <w:rPr>
          <w:rFonts w:ascii="Times New Roman" w:eastAsia="Times New Roman" w:hAnsi="Times New Roman"/>
          <w:color w:val="000000"/>
          <w:spacing w:val="-7"/>
          <w:szCs w:val="24"/>
        </w:rPr>
        <w:t>y</w:t>
      </w:r>
      <w:r>
        <w:rPr>
          <w:rFonts w:ascii="Times New Roman" w:eastAsia="Times New Roman" w:hAnsi="Times New Roman"/>
          <w:color w:val="000000"/>
          <w:spacing w:val="-6"/>
          <w:szCs w:val="24"/>
        </w:rPr>
        <w:t>I</w:t>
      </w:r>
      <w:r>
        <w:rPr>
          <w:rFonts w:ascii="Times New Roman" w:eastAsia="Times New Roman" w:hAnsi="Times New Roman"/>
          <w:color w:val="000000"/>
          <w:szCs w:val="24"/>
        </w:rPr>
        <w:t>n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f</w:t>
      </w:r>
      <w:r>
        <w:rPr>
          <w:rFonts w:ascii="Times New Roman" w:eastAsia="Times New Roman" w:hAnsi="Times New Roman"/>
          <w:color w:val="000000"/>
          <w:spacing w:val="2"/>
          <w:szCs w:val="24"/>
        </w:rPr>
        <w:t>o</w:t>
      </w:r>
      <w:r>
        <w:rPr>
          <w:rFonts w:ascii="Times New Roman" w:eastAsia="Times New Roman" w:hAnsi="Times New Roman"/>
          <w:color w:val="000000"/>
          <w:szCs w:val="24"/>
        </w:rPr>
        <w:t>.</w:t>
      </w:r>
    </w:p>
    <w:p w14:paraId="4BE00EE1" w14:textId="77777777" w:rsidR="0091153C" w:rsidRDefault="0091153C" w:rsidP="0091153C">
      <w:pPr>
        <w:spacing w:before="3" w:line="200" w:lineRule="exact"/>
        <w:rPr>
          <w:sz w:val="20"/>
        </w:rPr>
      </w:pPr>
    </w:p>
    <w:p w14:paraId="6DA7BC08" w14:textId="77777777" w:rsidR="0091153C" w:rsidRDefault="0091153C" w:rsidP="0091153C">
      <w:pPr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b/>
          <w:bCs/>
          <w:szCs w:val="24"/>
        </w:rPr>
        <w:t>To view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yo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u</w:t>
      </w:r>
      <w:r>
        <w:rPr>
          <w:rFonts w:ascii="Times New Roman" w:eastAsia="Times New Roman" w:hAnsi="Times New Roman"/>
          <w:b/>
          <w:bCs/>
          <w:szCs w:val="24"/>
        </w:rPr>
        <w:t>r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c</w:t>
      </w:r>
      <w:r>
        <w:rPr>
          <w:rFonts w:ascii="Times New Roman" w:eastAsia="Times New Roman" w:hAnsi="Times New Roman"/>
          <w:b/>
          <w:bCs/>
          <w:szCs w:val="24"/>
        </w:rPr>
        <w:t>lass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r</w:t>
      </w:r>
      <w:r>
        <w:rPr>
          <w:rFonts w:ascii="Times New Roman" w:eastAsia="Times New Roman" w:hAnsi="Times New Roman"/>
          <w:b/>
          <w:bCs/>
          <w:szCs w:val="24"/>
        </w:rPr>
        <w:t>ost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>r(s)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&amp;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 xml:space="preserve"> c</w:t>
      </w:r>
      <w:r>
        <w:rPr>
          <w:rFonts w:ascii="Times New Roman" w:eastAsia="Times New Roman" w:hAnsi="Times New Roman"/>
          <w:b/>
          <w:bCs/>
          <w:szCs w:val="24"/>
        </w:rPr>
        <w:t>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p</w:t>
      </w:r>
      <w:r>
        <w:rPr>
          <w:rFonts w:ascii="Times New Roman" w:eastAsia="Times New Roman" w:hAnsi="Times New Roman"/>
          <w:b/>
          <w:bCs/>
          <w:szCs w:val="24"/>
        </w:rPr>
        <w:t>y stu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d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>t na</w:t>
      </w:r>
      <w:r>
        <w:rPr>
          <w:rFonts w:ascii="Times New Roman" w:eastAsia="Times New Roman" w:hAnsi="Times New Roman"/>
          <w:b/>
          <w:bCs/>
          <w:spacing w:val="-3"/>
          <w:szCs w:val="24"/>
        </w:rPr>
        <w:t>m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>s a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>d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M</w:t>
      </w:r>
      <w:r>
        <w:rPr>
          <w:rFonts w:ascii="Times New Roman" w:eastAsia="Times New Roman" w:hAnsi="Times New Roman"/>
          <w:b/>
          <w:bCs/>
          <w:spacing w:val="-3"/>
          <w:szCs w:val="24"/>
        </w:rPr>
        <w:t>P</w:t>
      </w:r>
      <w:r>
        <w:rPr>
          <w:rFonts w:ascii="Times New Roman" w:eastAsia="Times New Roman" w:hAnsi="Times New Roman"/>
          <w:b/>
          <w:bCs/>
          <w:szCs w:val="24"/>
        </w:rPr>
        <w:t>L IDs i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>to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 xml:space="preserve">Class </w:t>
      </w:r>
      <w:r>
        <w:rPr>
          <w:rFonts w:ascii="Times New Roman" w:eastAsia="Times New Roman" w:hAnsi="Times New Roman"/>
          <w:b/>
          <w:bCs/>
          <w:spacing w:val="-2"/>
          <w:szCs w:val="24"/>
        </w:rPr>
        <w:t>F</w:t>
      </w:r>
      <w:r>
        <w:rPr>
          <w:rFonts w:ascii="Times New Roman" w:eastAsia="Times New Roman" w:hAnsi="Times New Roman"/>
          <w:b/>
          <w:bCs/>
          <w:szCs w:val="24"/>
        </w:rPr>
        <w:t>ol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d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>rs:</w:t>
      </w:r>
    </w:p>
    <w:p w14:paraId="56E56721" w14:textId="77777777" w:rsidR="0091153C" w:rsidRDefault="0091153C" w:rsidP="0091153C">
      <w:pPr>
        <w:spacing w:before="2"/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2.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le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  <w:u w:val="single" w:color="000000"/>
        </w:rPr>
        <w:t>My</w:t>
      </w:r>
      <w:r>
        <w:rPr>
          <w:rFonts w:ascii="Times New Roman" w:eastAsia="Times New Roman" w:hAnsi="Times New Roman"/>
          <w:spacing w:val="-7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/>
          <w:spacing w:val="-6"/>
          <w:szCs w:val="24"/>
          <w:u w:val="single" w:color="000000"/>
        </w:rPr>
        <w:t>I</w:t>
      </w:r>
      <w:r>
        <w:rPr>
          <w:rFonts w:ascii="Times New Roman" w:eastAsia="Times New Roman" w:hAnsi="Times New Roman"/>
          <w:szCs w:val="24"/>
          <w:u w:val="single" w:color="000000"/>
        </w:rPr>
        <w:t>nstru</w:t>
      </w:r>
      <w:r>
        <w:rPr>
          <w:rFonts w:ascii="Times New Roman" w:eastAsia="Times New Roman" w:hAnsi="Times New Roman"/>
          <w:spacing w:val="-1"/>
          <w:szCs w:val="24"/>
          <w:u w:val="single" w:color="000000"/>
        </w:rPr>
        <w:t>c</w:t>
      </w:r>
      <w:r>
        <w:rPr>
          <w:rFonts w:ascii="Times New Roman" w:eastAsia="Times New Roman" w:hAnsi="Times New Roman"/>
          <w:szCs w:val="24"/>
          <w:u w:val="single" w:color="000000"/>
        </w:rPr>
        <w:t>tor Sch</w:t>
      </w:r>
      <w:r>
        <w:rPr>
          <w:rFonts w:ascii="Times New Roman" w:eastAsia="Times New Roman" w:hAnsi="Times New Roman"/>
          <w:spacing w:val="-1"/>
          <w:szCs w:val="24"/>
          <w:u w:val="single" w:color="000000"/>
        </w:rPr>
        <w:t>e</w:t>
      </w:r>
      <w:r>
        <w:rPr>
          <w:rFonts w:ascii="Times New Roman" w:eastAsia="Times New Roman" w:hAnsi="Times New Roman"/>
          <w:szCs w:val="24"/>
          <w:u w:val="single" w:color="000000"/>
        </w:rPr>
        <w:t>dule</w:t>
      </w:r>
    </w:p>
    <w:p w14:paraId="39B2504E" w14:textId="77777777" w:rsidR="0091153C" w:rsidRDefault="0091153C" w:rsidP="0091153C">
      <w:pPr>
        <w:spacing w:before="7" w:line="246" w:lineRule="auto"/>
        <w:ind w:left="400" w:right="561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3.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le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t 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he</w:t>
      </w:r>
      <w:r>
        <w:rPr>
          <w:rFonts w:ascii="Times New Roman" w:eastAsia="Times New Roman" w:hAnsi="Times New Roman"/>
          <w:spacing w:val="-1"/>
          <w:szCs w:val="24"/>
        </w:rPr>
        <w:t xml:space="preserve"> c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e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t 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rm (FALL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 w:rsidR="0047209F" w:rsidRPr="0047209F">
        <w:rPr>
          <w:rFonts w:ascii="Times New Roman" w:eastAsia="Times New Roman" w:hAnsi="Times New Roman"/>
          <w:b/>
          <w:bCs/>
          <w:szCs w:val="24"/>
        </w:rPr>
        <w:t>2020</w:t>
      </w:r>
      <w:r>
        <w:rPr>
          <w:rFonts w:ascii="Times New Roman" w:eastAsia="Times New Roman" w:hAnsi="Times New Roman"/>
          <w:szCs w:val="24"/>
        </w:rPr>
        <w:t xml:space="preserve">)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nd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l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k on the Cl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ss </w:t>
      </w:r>
      <w:r>
        <w:rPr>
          <w:rFonts w:ascii="Times New Roman" w:eastAsia="Times New Roman" w:hAnsi="Times New Roman"/>
          <w:spacing w:val="2"/>
          <w:szCs w:val="24"/>
        </w:rPr>
        <w:t>R</w:t>
      </w:r>
      <w:r>
        <w:rPr>
          <w:rFonts w:ascii="Times New Roman" w:eastAsia="Times New Roman" w:hAnsi="Times New Roman"/>
          <w:szCs w:val="24"/>
        </w:rPr>
        <w:t>oster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icon. Your</w:t>
      </w:r>
      <w:r>
        <w:rPr>
          <w:rFonts w:ascii="Times New Roman" w:eastAsia="Times New Roman" w:hAnsi="Times New Roman"/>
          <w:spacing w:val="-1"/>
          <w:szCs w:val="24"/>
        </w:rPr>
        <w:t xml:space="preserve"> r</w:t>
      </w:r>
      <w:r>
        <w:rPr>
          <w:rFonts w:ascii="Times New Roman" w:eastAsia="Times New Roman" w:hAnsi="Times New Roman"/>
          <w:szCs w:val="24"/>
        </w:rPr>
        <w:t>oster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should now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pp</w:t>
      </w:r>
      <w:r>
        <w:rPr>
          <w:rFonts w:ascii="Times New Roman" w:eastAsia="Times New Roman" w:hAnsi="Times New Roman"/>
          <w:spacing w:val="-1"/>
          <w:szCs w:val="24"/>
        </w:rPr>
        <w:t>ea</w:t>
      </w:r>
      <w:r>
        <w:rPr>
          <w:rFonts w:ascii="Times New Roman" w:eastAsia="Times New Roman" w:hAnsi="Times New Roman"/>
          <w:szCs w:val="24"/>
        </w:rPr>
        <w:t>r.</w:t>
      </w:r>
    </w:p>
    <w:p w14:paraId="08BF88B8" w14:textId="77777777" w:rsidR="0091153C" w:rsidRDefault="0091153C" w:rsidP="0091153C">
      <w:pPr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4.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le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/>
          <w:szCs w:val="24"/>
          <w:u w:val="single" w:color="000000"/>
        </w:rPr>
        <w:t>Do</w:t>
      </w:r>
      <w:r>
        <w:rPr>
          <w:rFonts w:ascii="Times New Roman" w:eastAsia="Times New Roman" w:hAnsi="Times New Roman"/>
          <w:spacing w:val="-1"/>
          <w:szCs w:val="24"/>
          <w:u w:val="single" w:color="000000"/>
        </w:rPr>
        <w:t>w</w:t>
      </w:r>
      <w:r>
        <w:rPr>
          <w:rFonts w:ascii="Times New Roman" w:eastAsia="Times New Roman" w:hAnsi="Times New Roman"/>
          <w:szCs w:val="24"/>
          <w:u w:val="single" w:color="000000"/>
        </w:rPr>
        <w:t xml:space="preserve">nload </w:t>
      </w:r>
      <w:r>
        <w:rPr>
          <w:rFonts w:ascii="Times New Roman" w:eastAsia="Times New Roman" w:hAnsi="Times New Roman"/>
          <w:spacing w:val="-1"/>
          <w:szCs w:val="24"/>
          <w:u w:val="single" w:color="000000"/>
        </w:rPr>
        <w:t>r</w:t>
      </w:r>
      <w:r>
        <w:rPr>
          <w:rFonts w:ascii="Times New Roman" w:eastAsia="Times New Roman" w:hAnsi="Times New Roman"/>
          <w:szCs w:val="24"/>
          <w:u w:val="single" w:color="000000"/>
        </w:rPr>
        <w:t>oster</w:t>
      </w:r>
      <w:r>
        <w:rPr>
          <w:rFonts w:ascii="Times New Roman" w:eastAsia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nd op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n the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i</w:t>
      </w:r>
      <w:r>
        <w:rPr>
          <w:rFonts w:ascii="Times New Roman" w:eastAsia="Times New Roman" w:hAnsi="Times New Roman"/>
          <w:spacing w:val="1"/>
          <w:szCs w:val="24"/>
        </w:rPr>
        <w:t>l</w:t>
      </w:r>
      <w:r>
        <w:rPr>
          <w:rFonts w:ascii="Times New Roman" w:eastAsia="Times New Roman" w:hAnsi="Times New Roman"/>
          <w:szCs w:val="24"/>
        </w:rPr>
        <w:t>e</w:t>
      </w:r>
    </w:p>
    <w:p w14:paraId="36ECC027" w14:textId="77777777" w:rsidR="0091153C" w:rsidRDefault="0091153C" w:rsidP="0091153C">
      <w:pPr>
        <w:spacing w:before="7" w:line="246" w:lineRule="auto"/>
        <w:ind w:left="400" w:right="77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5. Copy</w:t>
      </w:r>
      <w:r>
        <w:rPr>
          <w:rFonts w:ascii="Times New Roman" w:eastAsia="Times New Roman" w:hAnsi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the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M</w:t>
      </w:r>
      <w:r>
        <w:rPr>
          <w:rFonts w:ascii="Times New Roman" w:eastAsia="Times New Roman" w:hAnsi="Times New Roman"/>
          <w:spacing w:val="1"/>
          <w:szCs w:val="24"/>
        </w:rPr>
        <w:t>P</w:t>
      </w:r>
      <w:r>
        <w:rPr>
          <w:rFonts w:ascii="Times New Roman" w:eastAsia="Times New Roman" w:hAnsi="Times New Roman"/>
          <w:szCs w:val="24"/>
        </w:rPr>
        <w:t>L</w:t>
      </w:r>
      <w:r>
        <w:rPr>
          <w:rFonts w:ascii="Times New Roman" w:eastAsia="Times New Roman" w:hAnsi="Times New Roman"/>
          <w:spacing w:val="-5"/>
          <w:szCs w:val="24"/>
        </w:rPr>
        <w:t xml:space="preserve"> </w:t>
      </w:r>
      <w:r>
        <w:rPr>
          <w:rFonts w:ascii="Times New Roman" w:eastAsia="Times New Roman" w:hAnsi="Times New Roman"/>
          <w:spacing w:val="-6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D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nd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mes of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the stude</w:t>
      </w:r>
      <w:r>
        <w:rPr>
          <w:rFonts w:ascii="Times New Roman" w:eastAsia="Times New Roman" w:hAnsi="Times New Roman"/>
          <w:spacing w:val="-1"/>
          <w:szCs w:val="24"/>
        </w:rPr>
        <w:t>n</w:t>
      </w:r>
      <w:r>
        <w:rPr>
          <w:rFonts w:ascii="Times New Roman" w:eastAsia="Times New Roman" w:hAnsi="Times New Roman"/>
          <w:szCs w:val="24"/>
        </w:rPr>
        <w:t xml:space="preserve">ts 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n </w:t>
      </w:r>
      <w:r>
        <w:rPr>
          <w:rFonts w:ascii="Times New Roman" w:eastAsia="Times New Roman" w:hAnsi="Times New Roman"/>
          <w:spacing w:val="-7"/>
          <w:szCs w:val="24"/>
        </w:rPr>
        <w:t>y</w:t>
      </w:r>
      <w:r>
        <w:rPr>
          <w:rFonts w:ascii="Times New Roman" w:eastAsia="Times New Roman" w:hAnsi="Times New Roman"/>
          <w:szCs w:val="24"/>
        </w:rPr>
        <w:t>our s</w:t>
      </w:r>
      <w:r>
        <w:rPr>
          <w:rFonts w:ascii="Times New Roman" w:eastAsia="Times New Roman" w:hAnsi="Times New Roman"/>
          <w:spacing w:val="-1"/>
          <w:szCs w:val="24"/>
        </w:rPr>
        <w:t>ec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on. You m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y</w:t>
      </w:r>
      <w:r>
        <w:rPr>
          <w:rFonts w:ascii="Times New Roman" w:eastAsia="Times New Roman" w:hAnsi="Times New Roman"/>
          <w:spacing w:val="-7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wish to make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the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olu</w:t>
      </w:r>
      <w:r>
        <w:rPr>
          <w:rFonts w:ascii="Times New Roman" w:eastAsia="Times New Roman" w:hAnsi="Times New Roman"/>
          <w:spacing w:val="1"/>
          <w:szCs w:val="24"/>
        </w:rPr>
        <w:t>m</w:t>
      </w:r>
      <w:r>
        <w:rPr>
          <w:rFonts w:ascii="Times New Roman" w:eastAsia="Times New Roman" w:hAnsi="Times New Roman"/>
          <w:szCs w:val="24"/>
        </w:rPr>
        <w:t>n wid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 to 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the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nt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re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me.</w:t>
      </w:r>
    </w:p>
    <w:p w14:paraId="339472AF" w14:textId="77777777" w:rsidR="0091153C" w:rsidRDefault="0091153C" w:rsidP="0091153C">
      <w:pPr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6. Op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n the 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Class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older</w:t>
      </w:r>
      <w:r>
        <w:rPr>
          <w:rFonts w:ascii="Times New Roman" w:eastAsia="Times New Roman" w:hAnsi="Times New Roman"/>
          <w:spacing w:val="-1"/>
          <w:szCs w:val="24"/>
        </w:rPr>
        <w:t xml:space="preserve"> f</w:t>
      </w:r>
      <w:r>
        <w:rPr>
          <w:rFonts w:ascii="Times New Roman" w:eastAsia="Times New Roman" w:hAnsi="Times New Roman"/>
          <w:szCs w:val="24"/>
        </w:rPr>
        <w:t>or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th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s se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1"/>
          <w:szCs w:val="24"/>
        </w:rPr>
        <w:t>n</w:t>
      </w:r>
      <w:r>
        <w:rPr>
          <w:rFonts w:ascii="Times New Roman" w:eastAsia="Times New Roman" w:hAnsi="Times New Roman"/>
          <w:szCs w:val="24"/>
        </w:rPr>
        <w:t>. Und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i/>
          <w:szCs w:val="24"/>
        </w:rPr>
        <w:t>Paste Sp</w:t>
      </w:r>
      <w:r>
        <w:rPr>
          <w:rFonts w:ascii="Times New Roman" w:eastAsia="Times New Roman" w:hAnsi="Times New Roman"/>
          <w:i/>
          <w:spacing w:val="-1"/>
          <w:szCs w:val="24"/>
        </w:rPr>
        <w:t>ec</w:t>
      </w:r>
      <w:r>
        <w:rPr>
          <w:rFonts w:ascii="Times New Roman" w:eastAsia="Times New Roman" w:hAnsi="Times New Roman"/>
          <w:i/>
          <w:szCs w:val="24"/>
        </w:rPr>
        <w:t>ial</w:t>
      </w:r>
      <w:r>
        <w:rPr>
          <w:rFonts w:ascii="Times New Roman" w:eastAsia="Times New Roman" w:hAnsi="Times New Roman"/>
          <w:i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le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t </w:t>
      </w:r>
      <w:r>
        <w:rPr>
          <w:rFonts w:ascii="Times New Roman" w:eastAsia="Times New Roman" w:hAnsi="Times New Roman"/>
          <w:i/>
          <w:szCs w:val="24"/>
        </w:rPr>
        <w:t xml:space="preserve">Paste </w:t>
      </w:r>
      <w:r>
        <w:rPr>
          <w:rFonts w:ascii="Times New Roman" w:eastAsia="Times New Roman" w:hAnsi="Times New Roman"/>
          <w:i/>
          <w:spacing w:val="-1"/>
          <w:szCs w:val="24"/>
        </w:rPr>
        <w:t>V</w:t>
      </w:r>
      <w:r>
        <w:rPr>
          <w:rFonts w:ascii="Times New Roman" w:eastAsia="Times New Roman" w:hAnsi="Times New Roman"/>
          <w:i/>
          <w:szCs w:val="24"/>
        </w:rPr>
        <w:t xml:space="preserve">alue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nd p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ste the</w:t>
      </w:r>
    </w:p>
    <w:p w14:paraId="6100673C" w14:textId="77777777" w:rsidR="0091153C" w:rsidRDefault="0091153C" w:rsidP="0091153C">
      <w:pPr>
        <w:spacing w:before="7"/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EM</w:t>
      </w:r>
      <w:r>
        <w:rPr>
          <w:rFonts w:ascii="Times New Roman" w:eastAsia="Times New Roman" w:hAnsi="Times New Roman"/>
          <w:spacing w:val="1"/>
          <w:szCs w:val="24"/>
        </w:rPr>
        <w:t>P</w:t>
      </w:r>
      <w:r>
        <w:rPr>
          <w:rFonts w:ascii="Times New Roman" w:eastAsia="Times New Roman" w:hAnsi="Times New Roman"/>
          <w:szCs w:val="24"/>
        </w:rPr>
        <w:t>L</w:t>
      </w:r>
      <w:r>
        <w:rPr>
          <w:rFonts w:ascii="Times New Roman" w:eastAsia="Times New Roman" w:hAnsi="Times New Roman"/>
          <w:spacing w:val="-5"/>
          <w:szCs w:val="24"/>
        </w:rPr>
        <w:t xml:space="preserve"> </w:t>
      </w:r>
      <w:r>
        <w:rPr>
          <w:rFonts w:ascii="Times New Roman" w:eastAsia="Times New Roman" w:hAnsi="Times New Roman"/>
          <w:spacing w:val="-6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D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nd stud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nt nam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s in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 xml:space="preserve">o the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ppro</w:t>
      </w:r>
      <w:r>
        <w:rPr>
          <w:rFonts w:ascii="Times New Roman" w:eastAsia="Times New Roman" w:hAnsi="Times New Roman"/>
          <w:spacing w:val="-1"/>
          <w:szCs w:val="24"/>
        </w:rPr>
        <w:t>p</w:t>
      </w:r>
      <w:r>
        <w:rPr>
          <w:rFonts w:ascii="Times New Roman" w:eastAsia="Times New Roman" w:hAnsi="Times New Roman"/>
          <w:szCs w:val="24"/>
        </w:rPr>
        <w:t>ri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te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olu</w:t>
      </w:r>
      <w:r>
        <w:rPr>
          <w:rFonts w:ascii="Times New Roman" w:eastAsia="Times New Roman" w:hAnsi="Times New Roman"/>
          <w:spacing w:val="1"/>
          <w:szCs w:val="24"/>
        </w:rPr>
        <w:t>m</w:t>
      </w:r>
      <w:r>
        <w:rPr>
          <w:rFonts w:ascii="Times New Roman" w:eastAsia="Times New Roman" w:hAnsi="Times New Roman"/>
          <w:szCs w:val="24"/>
        </w:rPr>
        <w:t>ns.</w:t>
      </w:r>
      <w:r>
        <w:rPr>
          <w:rFonts w:ascii="Times New Roman" w:eastAsia="Times New Roman" w:hAnsi="Times New Roman"/>
          <w:spacing w:val="2"/>
          <w:szCs w:val="24"/>
        </w:rPr>
        <w:t xml:space="preserve">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ve</w:t>
      </w:r>
      <w:r>
        <w:rPr>
          <w:rFonts w:ascii="Times New Roman" w:eastAsia="Times New Roman" w:hAnsi="Times New Roman"/>
          <w:spacing w:val="-1"/>
          <w:szCs w:val="24"/>
        </w:rPr>
        <w:t xml:space="preserve"> a</w:t>
      </w:r>
      <w:r>
        <w:rPr>
          <w:rFonts w:ascii="Times New Roman" w:eastAsia="Times New Roman" w:hAnsi="Times New Roman"/>
          <w:szCs w:val="24"/>
        </w:rPr>
        <w:t xml:space="preserve">nd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lose.</w:t>
      </w:r>
    </w:p>
    <w:p w14:paraId="67854375" w14:textId="77777777" w:rsidR="0091153C" w:rsidRDefault="0091153C" w:rsidP="0091153C">
      <w:pPr>
        <w:spacing w:before="8"/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7. 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le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 xml:space="preserve">t 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he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b</w:t>
      </w:r>
      <w:r>
        <w:rPr>
          <w:rFonts w:ascii="Times New Roman" w:eastAsia="Times New Roman" w:hAnsi="Times New Roman"/>
          <w:spacing w:val="-1"/>
          <w:szCs w:val="24"/>
        </w:rPr>
        <w:t>ac</w:t>
      </w:r>
      <w:r>
        <w:rPr>
          <w:rFonts w:ascii="Times New Roman" w:eastAsia="Times New Roman" w:hAnsi="Times New Roman"/>
          <w:szCs w:val="24"/>
        </w:rPr>
        <w:t xml:space="preserve">k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 xml:space="preserve">ow on </w:t>
      </w:r>
      <w:r>
        <w:rPr>
          <w:rFonts w:ascii="Times New Roman" w:eastAsia="Times New Roman" w:hAnsi="Times New Roman"/>
          <w:spacing w:val="-8"/>
          <w:szCs w:val="24"/>
        </w:rPr>
        <w:t>y</w:t>
      </w:r>
      <w:r>
        <w:rPr>
          <w:rFonts w:ascii="Times New Roman" w:eastAsia="Times New Roman" w:hAnsi="Times New Roman"/>
          <w:szCs w:val="24"/>
        </w:rPr>
        <w:t>our inte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n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t bro</w:t>
      </w:r>
      <w:r>
        <w:rPr>
          <w:rFonts w:ascii="Times New Roman" w:eastAsia="Times New Roman" w:hAnsi="Times New Roman"/>
          <w:spacing w:val="-1"/>
          <w:szCs w:val="24"/>
        </w:rPr>
        <w:t>w</w:t>
      </w:r>
      <w:r>
        <w:rPr>
          <w:rFonts w:ascii="Times New Roman" w:eastAsia="Times New Roman" w:hAnsi="Times New Roman"/>
          <w:szCs w:val="24"/>
        </w:rPr>
        <w:t>s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r.</w:t>
      </w:r>
    </w:p>
    <w:p w14:paraId="7E79D776" w14:textId="77777777" w:rsidR="0091153C" w:rsidRDefault="0091153C" w:rsidP="0091153C">
      <w:pPr>
        <w:spacing w:before="7" w:line="246" w:lineRule="auto"/>
        <w:ind w:left="400" w:right="422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8. </w:t>
      </w:r>
      <w:r>
        <w:rPr>
          <w:rFonts w:ascii="Times New Roman" w:eastAsia="Times New Roman" w:hAnsi="Times New Roman"/>
          <w:spacing w:val="-6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f </w:t>
      </w:r>
      <w:r>
        <w:rPr>
          <w:rFonts w:ascii="Times New Roman" w:eastAsia="Times New Roman" w:hAnsi="Times New Roman"/>
          <w:spacing w:val="-8"/>
          <w:szCs w:val="24"/>
        </w:rPr>
        <w:t>y</w:t>
      </w:r>
      <w:r>
        <w:rPr>
          <w:rFonts w:ascii="Times New Roman" w:eastAsia="Times New Roman" w:hAnsi="Times New Roman"/>
          <w:szCs w:val="24"/>
        </w:rPr>
        <w:t xml:space="preserve">ou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re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te</w:t>
      </w:r>
      <w:r>
        <w:rPr>
          <w:rFonts w:ascii="Times New Roman" w:eastAsia="Times New Roman" w:hAnsi="Times New Roman"/>
          <w:spacing w:val="-1"/>
          <w:szCs w:val="24"/>
        </w:rPr>
        <w:t>ac</w:t>
      </w:r>
      <w:r>
        <w:rPr>
          <w:rFonts w:ascii="Times New Roman" w:eastAsia="Times New Roman" w:hAnsi="Times New Roman"/>
          <w:szCs w:val="24"/>
        </w:rPr>
        <w:t>hing</w:t>
      </w:r>
      <w:r>
        <w:rPr>
          <w:rFonts w:ascii="Times New Roman" w:eastAsia="Times New Roman" w:hAnsi="Times New Roman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mu</w:t>
      </w:r>
      <w:r>
        <w:rPr>
          <w:rFonts w:ascii="Times New Roman" w:eastAsia="Times New Roman" w:hAnsi="Times New Roman"/>
          <w:spacing w:val="1"/>
          <w:szCs w:val="24"/>
        </w:rPr>
        <w:t>l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ple s</w:t>
      </w:r>
      <w:r>
        <w:rPr>
          <w:rFonts w:ascii="Times New Roman" w:eastAsia="Times New Roman" w:hAnsi="Times New Roman"/>
          <w:spacing w:val="-1"/>
          <w:szCs w:val="24"/>
        </w:rPr>
        <w:t>ec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 xml:space="preserve">ons, 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l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k on the n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pacing w:val="2"/>
          <w:szCs w:val="24"/>
        </w:rPr>
        <w:t>x</w:t>
      </w:r>
      <w:r>
        <w:rPr>
          <w:rFonts w:ascii="Times New Roman" w:eastAsia="Times New Roman" w:hAnsi="Times New Roman"/>
          <w:szCs w:val="24"/>
        </w:rPr>
        <w:t xml:space="preserve">t </w:t>
      </w:r>
      <w:r>
        <w:rPr>
          <w:rFonts w:ascii="Times New Roman" w:eastAsia="Times New Roman" w:hAnsi="Times New Roman"/>
          <w:spacing w:val="1"/>
          <w:szCs w:val="24"/>
        </w:rPr>
        <w:t>C</w:t>
      </w:r>
      <w:r>
        <w:rPr>
          <w:rFonts w:ascii="Times New Roman" w:eastAsia="Times New Roman" w:hAnsi="Times New Roman"/>
          <w:szCs w:val="24"/>
        </w:rPr>
        <w:t>lass Roster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 xml:space="preserve">icon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nd r</w:t>
      </w:r>
      <w:r>
        <w:rPr>
          <w:rFonts w:ascii="Times New Roman" w:eastAsia="Times New Roman" w:hAnsi="Times New Roman"/>
          <w:spacing w:val="-2"/>
          <w:szCs w:val="24"/>
        </w:rPr>
        <w:t>e</w:t>
      </w:r>
      <w:r>
        <w:rPr>
          <w:rFonts w:ascii="Times New Roman" w:eastAsia="Times New Roman" w:hAnsi="Times New Roman"/>
          <w:szCs w:val="24"/>
        </w:rPr>
        <w:t>p</w:t>
      </w:r>
      <w:r>
        <w:rPr>
          <w:rFonts w:ascii="Times New Roman" w:eastAsia="Times New Roman" w:hAnsi="Times New Roman"/>
          <w:spacing w:val="-1"/>
          <w:szCs w:val="24"/>
        </w:rPr>
        <w:t>ea</w:t>
      </w:r>
      <w:r>
        <w:rPr>
          <w:rFonts w:ascii="Times New Roman" w:eastAsia="Times New Roman" w:hAnsi="Times New Roman"/>
          <w:szCs w:val="24"/>
        </w:rPr>
        <w:t>t s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 xml:space="preserve">ps </w:t>
      </w:r>
      <w:r>
        <w:rPr>
          <w:rFonts w:ascii="Times New Roman" w:eastAsia="Times New Roman" w:hAnsi="Times New Roman"/>
          <w:spacing w:val="4"/>
          <w:szCs w:val="24"/>
        </w:rPr>
        <w:t>3</w:t>
      </w:r>
      <w:r>
        <w:rPr>
          <w:rFonts w:ascii="Times New Roman" w:eastAsia="Times New Roman" w:hAnsi="Times New Roman"/>
          <w:spacing w:val="-1"/>
          <w:szCs w:val="24"/>
        </w:rPr>
        <w:t>-</w:t>
      </w:r>
      <w:r>
        <w:rPr>
          <w:rFonts w:ascii="Times New Roman" w:eastAsia="Times New Roman" w:hAnsi="Times New Roman"/>
          <w:szCs w:val="24"/>
        </w:rPr>
        <w:t>6, for</w:t>
      </w:r>
      <w:r>
        <w:rPr>
          <w:rFonts w:ascii="Times New Roman" w:eastAsia="Times New Roman" w:hAnsi="Times New Roman"/>
          <w:spacing w:val="-1"/>
          <w:szCs w:val="24"/>
        </w:rPr>
        <w:t xml:space="preserve"> eac</w:t>
      </w:r>
      <w:r>
        <w:rPr>
          <w:rFonts w:ascii="Times New Roman" w:eastAsia="Times New Roman" w:hAnsi="Times New Roman"/>
          <w:szCs w:val="24"/>
        </w:rPr>
        <w:t xml:space="preserve">h 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ddi</w:t>
      </w:r>
      <w:r>
        <w:rPr>
          <w:rFonts w:ascii="Times New Roman" w:eastAsia="Times New Roman" w:hAnsi="Times New Roman"/>
          <w:spacing w:val="1"/>
          <w:szCs w:val="24"/>
        </w:rPr>
        <w:t>t</w:t>
      </w:r>
      <w:r>
        <w:rPr>
          <w:rFonts w:ascii="Times New Roman" w:eastAsia="Times New Roman" w:hAnsi="Times New Roman"/>
          <w:szCs w:val="24"/>
        </w:rPr>
        <w:t>ional s</w:t>
      </w:r>
      <w:r>
        <w:rPr>
          <w:rFonts w:ascii="Times New Roman" w:eastAsia="Times New Roman" w:hAnsi="Times New Roman"/>
          <w:spacing w:val="-1"/>
          <w:szCs w:val="24"/>
        </w:rPr>
        <w:t>ec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on.</w:t>
      </w:r>
      <w:r>
        <w:rPr>
          <w:rFonts w:ascii="Times New Roman" w:eastAsia="Times New Roman" w:hAnsi="Times New Roman"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spacing w:val="-1"/>
          <w:szCs w:val="24"/>
        </w:rPr>
        <w:t>F</w:t>
      </w:r>
      <w:r>
        <w:rPr>
          <w:rFonts w:ascii="Times New Roman" w:eastAsia="Times New Roman" w:hAnsi="Times New Roman"/>
          <w:szCs w:val="24"/>
        </w:rPr>
        <w:t>or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pacing w:val="-7"/>
          <w:szCs w:val="24"/>
        </w:rPr>
        <w:t>y</w:t>
      </w:r>
      <w:r>
        <w:rPr>
          <w:rFonts w:ascii="Times New Roman" w:eastAsia="Times New Roman" w:hAnsi="Times New Roman"/>
          <w:szCs w:val="24"/>
        </w:rPr>
        <w:t xml:space="preserve">our </w:t>
      </w:r>
      <w:r>
        <w:rPr>
          <w:rFonts w:ascii="Times New Roman" w:eastAsia="Times New Roman" w:hAnsi="Times New Roman"/>
          <w:spacing w:val="-2"/>
          <w:szCs w:val="24"/>
        </w:rPr>
        <w:t>c</w:t>
      </w:r>
      <w:r>
        <w:rPr>
          <w:rFonts w:ascii="Times New Roman" w:eastAsia="Times New Roman" w:hAnsi="Times New Roman"/>
          <w:szCs w:val="24"/>
        </w:rPr>
        <w:t>onv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nien</w:t>
      </w:r>
      <w:r>
        <w:rPr>
          <w:rFonts w:ascii="Times New Roman" w:eastAsia="Times New Roman" w:hAnsi="Times New Roman"/>
          <w:spacing w:val="-1"/>
          <w:szCs w:val="24"/>
        </w:rPr>
        <w:t>ce</w:t>
      </w:r>
      <w:r>
        <w:rPr>
          <w:rFonts w:ascii="Times New Roman" w:eastAsia="Times New Roman" w:hAnsi="Times New Roman"/>
          <w:szCs w:val="24"/>
        </w:rPr>
        <w:t>, picto</w:t>
      </w:r>
      <w:r>
        <w:rPr>
          <w:rFonts w:ascii="Times New Roman" w:eastAsia="Times New Roman" w:hAnsi="Times New Roman"/>
          <w:spacing w:val="-1"/>
          <w:szCs w:val="24"/>
        </w:rPr>
        <w:t>r</w:t>
      </w:r>
      <w:r>
        <w:rPr>
          <w:rFonts w:ascii="Times New Roman" w:eastAsia="Times New Roman" w:hAnsi="Times New Roman"/>
          <w:szCs w:val="24"/>
        </w:rPr>
        <w:t>ial in</w:t>
      </w:r>
      <w:r>
        <w:rPr>
          <w:rFonts w:ascii="Times New Roman" w:eastAsia="Times New Roman" w:hAnsi="Times New Roman"/>
          <w:spacing w:val="1"/>
          <w:szCs w:val="24"/>
        </w:rPr>
        <w:t>s</w:t>
      </w:r>
      <w:r>
        <w:rPr>
          <w:rFonts w:ascii="Times New Roman" w:eastAsia="Times New Roman" w:hAnsi="Times New Roman"/>
          <w:szCs w:val="24"/>
        </w:rPr>
        <w:t>tru</w:t>
      </w: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t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ons follow on the n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pacing w:val="2"/>
          <w:szCs w:val="24"/>
        </w:rPr>
        <w:t>x</w:t>
      </w:r>
      <w:r>
        <w:rPr>
          <w:rFonts w:ascii="Times New Roman" w:eastAsia="Times New Roman" w:hAnsi="Times New Roman"/>
          <w:szCs w:val="24"/>
        </w:rPr>
        <w:t>t pa</w:t>
      </w:r>
      <w:r>
        <w:rPr>
          <w:rFonts w:ascii="Times New Roman" w:eastAsia="Times New Roman" w:hAnsi="Times New Roman"/>
          <w:spacing w:val="-3"/>
          <w:szCs w:val="24"/>
        </w:rPr>
        <w:t>g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.</w:t>
      </w:r>
    </w:p>
    <w:p w14:paraId="234BC2A7" w14:textId="77777777" w:rsidR="0091153C" w:rsidRDefault="0091153C" w:rsidP="0091153C">
      <w:pPr>
        <w:spacing w:before="6" w:line="180" w:lineRule="exact"/>
        <w:rPr>
          <w:sz w:val="18"/>
          <w:szCs w:val="18"/>
        </w:rPr>
      </w:pPr>
    </w:p>
    <w:p w14:paraId="2C775304" w14:textId="77777777" w:rsidR="0091153C" w:rsidRDefault="0091153C" w:rsidP="0091153C">
      <w:pPr>
        <w:spacing w:line="200" w:lineRule="exact"/>
        <w:rPr>
          <w:sz w:val="20"/>
        </w:rPr>
      </w:pPr>
    </w:p>
    <w:p w14:paraId="78B88BD4" w14:textId="77777777" w:rsidR="0091153C" w:rsidRDefault="0091153C" w:rsidP="0091153C">
      <w:pPr>
        <w:spacing w:line="200" w:lineRule="exact"/>
        <w:rPr>
          <w:sz w:val="20"/>
        </w:rPr>
      </w:pPr>
    </w:p>
    <w:p w14:paraId="5AD939E0" w14:textId="77777777" w:rsidR="0091153C" w:rsidRDefault="0091153C" w:rsidP="0091153C">
      <w:pPr>
        <w:tabs>
          <w:tab w:val="left" w:pos="1120"/>
        </w:tabs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pacing w:val="-1"/>
          <w:szCs w:val="24"/>
        </w:rPr>
        <w:t>c</w:t>
      </w:r>
      <w:r>
        <w:rPr>
          <w:rFonts w:ascii="Times New Roman" w:eastAsia="Times New Roman" w:hAnsi="Times New Roman"/>
          <w:szCs w:val="24"/>
        </w:rPr>
        <w:t>:</w:t>
      </w:r>
      <w:r>
        <w:rPr>
          <w:rFonts w:ascii="Times New Roman" w:eastAsia="Times New Roman" w:hAnsi="Times New Roman"/>
          <w:szCs w:val="24"/>
        </w:rPr>
        <w:tab/>
      </w:r>
      <w:r>
        <w:rPr>
          <w:rFonts w:ascii="Times New Roman" w:eastAsia="Times New Roman" w:hAnsi="Times New Roman"/>
          <w:spacing w:val="1"/>
          <w:szCs w:val="24"/>
        </w:rPr>
        <w:t>P</w:t>
      </w:r>
      <w:r>
        <w:rPr>
          <w:rFonts w:ascii="Times New Roman" w:eastAsia="Times New Roman" w:hAnsi="Times New Roman"/>
          <w:szCs w:val="24"/>
        </w:rPr>
        <w:t xml:space="preserve">rovost </w:t>
      </w:r>
      <w:r>
        <w:rPr>
          <w:rFonts w:ascii="Times New Roman" w:eastAsia="Times New Roman" w:hAnsi="Times New Roman"/>
          <w:spacing w:val="-2"/>
          <w:szCs w:val="24"/>
        </w:rPr>
        <w:t>B</w:t>
      </w:r>
      <w:r>
        <w:rPr>
          <w:rFonts w:ascii="Times New Roman" w:eastAsia="Times New Roman" w:hAnsi="Times New Roman"/>
          <w:szCs w:val="24"/>
        </w:rPr>
        <w:t>onne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Au</w:t>
      </w:r>
      <w:r>
        <w:rPr>
          <w:rFonts w:ascii="Times New Roman" w:eastAsia="Times New Roman" w:hAnsi="Times New Roman"/>
          <w:spacing w:val="-3"/>
          <w:szCs w:val="24"/>
        </w:rPr>
        <w:t>g</w:t>
      </w:r>
      <w:r>
        <w:rPr>
          <w:rFonts w:ascii="Times New Roman" w:eastAsia="Times New Roman" w:hAnsi="Times New Roman"/>
          <w:szCs w:val="24"/>
        </w:rPr>
        <w:t>ust</w:t>
      </w:r>
    </w:p>
    <w:p w14:paraId="5A8E3BF0" w14:textId="77777777" w:rsidR="00DF56F3" w:rsidRDefault="00DF56F3" w:rsidP="0091153C">
      <w:pPr>
        <w:tabs>
          <w:tab w:val="left" w:pos="1120"/>
        </w:tabs>
        <w:ind w:left="4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ab/>
        <w:t>Associate Provost Pamela Brown</w:t>
      </w:r>
    </w:p>
    <w:p w14:paraId="1D9E3FCE" w14:textId="77777777" w:rsidR="0091153C" w:rsidRDefault="0091153C" w:rsidP="0091153C">
      <w:pPr>
        <w:spacing w:before="7"/>
        <w:ind w:left="1082" w:right="7295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A</w:t>
      </w:r>
      <w:r>
        <w:rPr>
          <w:rFonts w:ascii="Times New Roman" w:eastAsia="Times New Roman" w:hAnsi="Times New Roman"/>
          <w:spacing w:val="-1"/>
          <w:szCs w:val="24"/>
        </w:rPr>
        <w:t>ca</w:t>
      </w:r>
      <w:r>
        <w:rPr>
          <w:rFonts w:ascii="Times New Roman" w:eastAsia="Times New Roman" w:hAnsi="Times New Roman"/>
          <w:szCs w:val="24"/>
        </w:rPr>
        <w:t>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m</w:t>
      </w:r>
      <w:r>
        <w:rPr>
          <w:rFonts w:ascii="Times New Roman" w:eastAsia="Times New Roman" w:hAnsi="Times New Roman"/>
          <w:spacing w:val="1"/>
          <w:szCs w:val="24"/>
        </w:rPr>
        <w:t>i</w:t>
      </w:r>
      <w:r>
        <w:rPr>
          <w:rFonts w:ascii="Times New Roman" w:eastAsia="Times New Roman" w:hAnsi="Times New Roman"/>
          <w:szCs w:val="24"/>
        </w:rPr>
        <w:t>c</w:t>
      </w:r>
      <w:r>
        <w:rPr>
          <w:rFonts w:ascii="Times New Roman" w:eastAsia="Times New Roman" w:hAnsi="Times New Roman"/>
          <w:spacing w:val="-1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D</w:t>
      </w:r>
      <w:r>
        <w:rPr>
          <w:rFonts w:ascii="Times New Roman" w:eastAsia="Times New Roman" w:hAnsi="Times New Roman"/>
          <w:spacing w:val="-1"/>
          <w:szCs w:val="24"/>
        </w:rPr>
        <w:t>ea</w:t>
      </w:r>
      <w:r>
        <w:rPr>
          <w:rFonts w:ascii="Times New Roman" w:eastAsia="Times New Roman" w:hAnsi="Times New Roman"/>
          <w:szCs w:val="24"/>
        </w:rPr>
        <w:t>ns</w:t>
      </w:r>
    </w:p>
    <w:p w14:paraId="5B027E9A" w14:textId="77777777" w:rsidR="0091153C" w:rsidRDefault="0091153C" w:rsidP="0091153C">
      <w:pPr>
        <w:spacing w:before="7"/>
        <w:ind w:left="112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p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rtme</w:t>
      </w:r>
      <w:r>
        <w:rPr>
          <w:rFonts w:ascii="Times New Roman" w:eastAsia="Times New Roman" w:hAnsi="Times New Roman"/>
          <w:spacing w:val="-1"/>
          <w:szCs w:val="24"/>
        </w:rPr>
        <w:t>n</w:t>
      </w:r>
      <w:r>
        <w:rPr>
          <w:rFonts w:ascii="Times New Roman" w:eastAsia="Times New Roman" w:hAnsi="Times New Roman"/>
          <w:szCs w:val="24"/>
        </w:rPr>
        <w:t xml:space="preserve">t </w:t>
      </w:r>
      <w:r>
        <w:rPr>
          <w:rFonts w:ascii="Times New Roman" w:eastAsia="Times New Roman" w:hAnsi="Times New Roman"/>
          <w:spacing w:val="1"/>
          <w:szCs w:val="24"/>
        </w:rPr>
        <w:t>C</w:t>
      </w:r>
      <w:r>
        <w:rPr>
          <w:rFonts w:ascii="Times New Roman" w:eastAsia="Times New Roman" w:hAnsi="Times New Roman"/>
          <w:szCs w:val="24"/>
        </w:rPr>
        <w:t>h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irp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rsons/</w:t>
      </w:r>
      <w:r>
        <w:rPr>
          <w:rFonts w:ascii="Times New Roman" w:eastAsia="Times New Roman" w:hAnsi="Times New Roman"/>
          <w:spacing w:val="1"/>
          <w:szCs w:val="24"/>
        </w:rPr>
        <w:t>P</w:t>
      </w:r>
      <w:r>
        <w:rPr>
          <w:rFonts w:ascii="Times New Roman" w:eastAsia="Times New Roman" w:hAnsi="Times New Roman"/>
          <w:szCs w:val="24"/>
        </w:rPr>
        <w:t>ro</w:t>
      </w:r>
      <w:r>
        <w:rPr>
          <w:rFonts w:ascii="Times New Roman" w:eastAsia="Times New Roman" w:hAnsi="Times New Roman"/>
          <w:spacing w:val="-3"/>
          <w:szCs w:val="24"/>
        </w:rPr>
        <w:t>g</w:t>
      </w:r>
      <w:r>
        <w:rPr>
          <w:rFonts w:ascii="Times New Roman" w:eastAsia="Times New Roman" w:hAnsi="Times New Roman"/>
          <w:szCs w:val="24"/>
        </w:rPr>
        <w:t>r</w:t>
      </w:r>
      <w:r>
        <w:rPr>
          <w:rFonts w:ascii="Times New Roman" w:eastAsia="Times New Roman" w:hAnsi="Times New Roman"/>
          <w:spacing w:val="-2"/>
          <w:szCs w:val="24"/>
        </w:rPr>
        <w:t>a</w:t>
      </w:r>
      <w:r>
        <w:rPr>
          <w:rFonts w:ascii="Times New Roman" w:eastAsia="Times New Roman" w:hAnsi="Times New Roman"/>
          <w:szCs w:val="24"/>
        </w:rPr>
        <w:t xml:space="preserve">m </w:t>
      </w:r>
      <w:r>
        <w:rPr>
          <w:rFonts w:ascii="Times New Roman" w:eastAsia="Times New Roman" w:hAnsi="Times New Roman"/>
          <w:spacing w:val="1"/>
          <w:szCs w:val="24"/>
        </w:rPr>
        <w:t>C</w:t>
      </w:r>
      <w:r>
        <w:rPr>
          <w:rFonts w:ascii="Times New Roman" w:eastAsia="Times New Roman" w:hAnsi="Times New Roman"/>
          <w:szCs w:val="24"/>
        </w:rPr>
        <w:t>oordin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tors</w:t>
      </w:r>
    </w:p>
    <w:p w14:paraId="09BFBFB4" w14:textId="77777777" w:rsidR="0091153C" w:rsidRDefault="0091153C" w:rsidP="0091153C">
      <w:pPr>
        <w:spacing w:before="7"/>
        <w:ind w:left="112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Ms. T</w:t>
      </w:r>
      <w:r>
        <w:rPr>
          <w:rFonts w:ascii="Times New Roman" w:eastAsia="Times New Roman" w:hAnsi="Times New Roman"/>
          <w:spacing w:val="-1"/>
          <w:szCs w:val="24"/>
        </w:rPr>
        <w:t>a</w:t>
      </w:r>
      <w:r>
        <w:rPr>
          <w:rFonts w:ascii="Times New Roman" w:eastAsia="Times New Roman" w:hAnsi="Times New Roman"/>
          <w:szCs w:val="24"/>
        </w:rPr>
        <w:t>sha Rhod</w:t>
      </w:r>
      <w:r>
        <w:rPr>
          <w:rFonts w:ascii="Times New Roman" w:eastAsia="Times New Roman" w:hAnsi="Times New Roman"/>
          <w:spacing w:val="-1"/>
          <w:szCs w:val="24"/>
        </w:rPr>
        <w:t>e</w:t>
      </w:r>
      <w:r>
        <w:rPr>
          <w:rFonts w:ascii="Times New Roman" w:eastAsia="Times New Roman" w:hAnsi="Times New Roman"/>
          <w:szCs w:val="24"/>
        </w:rPr>
        <w:t>s</w:t>
      </w:r>
    </w:p>
    <w:p w14:paraId="1C2A0322" w14:textId="77777777" w:rsidR="0091153C" w:rsidRDefault="0091153C" w:rsidP="0091153C">
      <w:pPr>
        <w:sectPr w:rsidR="0091153C">
          <w:pgSz w:w="12240" w:h="15840"/>
          <w:pgMar w:top="660" w:right="1100" w:bottom="280" w:left="1040" w:header="720" w:footer="720" w:gutter="0"/>
          <w:cols w:space="720"/>
        </w:sectPr>
      </w:pPr>
    </w:p>
    <w:p w14:paraId="12C6DF4F" w14:textId="77777777" w:rsidR="0091153C" w:rsidRDefault="0091153C" w:rsidP="0091153C">
      <w:pPr>
        <w:spacing w:before="66"/>
        <w:ind w:left="235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b/>
          <w:bCs/>
          <w:spacing w:val="-3"/>
          <w:szCs w:val="24"/>
        </w:rPr>
        <w:lastRenderedPageBreak/>
        <w:t>P</w:t>
      </w:r>
      <w:r>
        <w:rPr>
          <w:rFonts w:ascii="Times New Roman" w:eastAsia="Times New Roman" w:hAnsi="Times New Roman"/>
          <w:b/>
          <w:bCs/>
          <w:szCs w:val="24"/>
        </w:rPr>
        <w:t>ICT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O</w:t>
      </w:r>
      <w:r>
        <w:rPr>
          <w:rFonts w:ascii="Times New Roman" w:eastAsia="Times New Roman" w:hAnsi="Times New Roman"/>
          <w:b/>
          <w:bCs/>
          <w:szCs w:val="24"/>
        </w:rPr>
        <w:t>RI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A</w:t>
      </w:r>
      <w:r>
        <w:rPr>
          <w:rFonts w:ascii="Times New Roman" w:eastAsia="Times New Roman" w:hAnsi="Times New Roman"/>
          <w:b/>
          <w:bCs/>
          <w:szCs w:val="24"/>
        </w:rPr>
        <w:t>L INS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T</w:t>
      </w:r>
      <w:r>
        <w:rPr>
          <w:rFonts w:ascii="Times New Roman" w:eastAsia="Times New Roman" w:hAnsi="Times New Roman"/>
          <w:b/>
          <w:bCs/>
          <w:szCs w:val="24"/>
        </w:rPr>
        <w:t>R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U</w:t>
      </w:r>
      <w:r>
        <w:rPr>
          <w:rFonts w:ascii="Times New Roman" w:eastAsia="Times New Roman" w:hAnsi="Times New Roman"/>
          <w:b/>
          <w:bCs/>
          <w:szCs w:val="24"/>
        </w:rPr>
        <w:t>CTI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O</w:t>
      </w:r>
      <w:r>
        <w:rPr>
          <w:rFonts w:ascii="Times New Roman" w:eastAsia="Times New Roman" w:hAnsi="Times New Roman"/>
          <w:b/>
          <w:bCs/>
          <w:szCs w:val="24"/>
        </w:rPr>
        <w:t xml:space="preserve">NS: 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C</w:t>
      </w:r>
      <w:r>
        <w:rPr>
          <w:rFonts w:ascii="Times New Roman" w:eastAsia="Times New Roman" w:hAnsi="Times New Roman"/>
          <w:b/>
          <w:bCs/>
          <w:szCs w:val="24"/>
        </w:rPr>
        <w:t>o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p</w:t>
      </w:r>
      <w:r>
        <w:rPr>
          <w:rFonts w:ascii="Times New Roman" w:eastAsia="Times New Roman" w:hAnsi="Times New Roman"/>
          <w:b/>
          <w:bCs/>
          <w:szCs w:val="24"/>
        </w:rPr>
        <w:t>y stu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d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>t na</w:t>
      </w:r>
      <w:r>
        <w:rPr>
          <w:rFonts w:ascii="Times New Roman" w:eastAsia="Times New Roman" w:hAnsi="Times New Roman"/>
          <w:b/>
          <w:bCs/>
          <w:spacing w:val="-3"/>
          <w:szCs w:val="24"/>
        </w:rPr>
        <w:t>m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>s a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>d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M</w:t>
      </w:r>
      <w:r>
        <w:rPr>
          <w:rFonts w:ascii="Times New Roman" w:eastAsia="Times New Roman" w:hAnsi="Times New Roman"/>
          <w:b/>
          <w:bCs/>
          <w:spacing w:val="-3"/>
          <w:szCs w:val="24"/>
        </w:rPr>
        <w:t>P</w:t>
      </w:r>
      <w:r>
        <w:rPr>
          <w:rFonts w:ascii="Times New Roman" w:eastAsia="Times New Roman" w:hAnsi="Times New Roman"/>
          <w:b/>
          <w:bCs/>
          <w:szCs w:val="24"/>
        </w:rPr>
        <w:t>L IDs i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n</w:t>
      </w:r>
      <w:r>
        <w:rPr>
          <w:rFonts w:ascii="Times New Roman" w:eastAsia="Times New Roman" w:hAnsi="Times New Roman"/>
          <w:b/>
          <w:bCs/>
          <w:szCs w:val="24"/>
        </w:rPr>
        <w:t xml:space="preserve">to </w:t>
      </w:r>
      <w:r>
        <w:rPr>
          <w:rFonts w:ascii="Times New Roman" w:eastAsia="Times New Roman" w:hAnsi="Times New Roman"/>
          <w:b/>
          <w:bCs/>
          <w:spacing w:val="-2"/>
          <w:szCs w:val="24"/>
        </w:rPr>
        <w:t>e</w:t>
      </w:r>
      <w:r>
        <w:rPr>
          <w:rFonts w:ascii="Times New Roman" w:eastAsia="Times New Roman" w:hAnsi="Times New Roman"/>
          <w:b/>
          <w:bCs/>
          <w:szCs w:val="24"/>
        </w:rPr>
        <w:t xml:space="preserve">Class </w:t>
      </w:r>
      <w:r>
        <w:rPr>
          <w:rFonts w:ascii="Times New Roman" w:eastAsia="Times New Roman" w:hAnsi="Times New Roman"/>
          <w:b/>
          <w:bCs/>
          <w:spacing w:val="-2"/>
          <w:szCs w:val="24"/>
        </w:rPr>
        <w:t>F</w:t>
      </w:r>
      <w:r>
        <w:rPr>
          <w:rFonts w:ascii="Times New Roman" w:eastAsia="Times New Roman" w:hAnsi="Times New Roman"/>
          <w:b/>
          <w:bCs/>
          <w:szCs w:val="24"/>
        </w:rPr>
        <w:t>ol</w:t>
      </w:r>
      <w:r>
        <w:rPr>
          <w:rFonts w:ascii="Times New Roman" w:eastAsia="Times New Roman" w:hAnsi="Times New Roman"/>
          <w:b/>
          <w:bCs/>
          <w:spacing w:val="1"/>
          <w:szCs w:val="24"/>
        </w:rPr>
        <w:t>d</w:t>
      </w:r>
      <w:r>
        <w:rPr>
          <w:rFonts w:ascii="Times New Roman" w:eastAsia="Times New Roman" w:hAnsi="Times New Roman"/>
          <w:b/>
          <w:bCs/>
          <w:spacing w:val="-1"/>
          <w:szCs w:val="24"/>
        </w:rPr>
        <w:t>e</w:t>
      </w:r>
      <w:r>
        <w:rPr>
          <w:rFonts w:ascii="Times New Roman" w:eastAsia="Times New Roman" w:hAnsi="Times New Roman"/>
          <w:b/>
          <w:bCs/>
          <w:spacing w:val="2"/>
          <w:szCs w:val="24"/>
        </w:rPr>
        <w:t>r</w:t>
      </w:r>
      <w:r>
        <w:rPr>
          <w:rFonts w:ascii="Times New Roman" w:eastAsia="Times New Roman" w:hAnsi="Times New Roman"/>
          <w:b/>
          <w:bCs/>
          <w:szCs w:val="24"/>
        </w:rPr>
        <w:t>s</w:t>
      </w:r>
    </w:p>
    <w:p w14:paraId="727196C3" w14:textId="77777777" w:rsidR="0091153C" w:rsidRDefault="0091153C" w:rsidP="0091153C">
      <w:pPr>
        <w:spacing w:before="2"/>
        <w:ind w:left="1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1. </w:t>
      </w:r>
      <w:r>
        <w:rPr>
          <w:rFonts w:ascii="Times New Roman" w:eastAsia="Times New Roman" w:hAnsi="Times New Roman"/>
          <w:spacing w:val="14"/>
          <w:szCs w:val="24"/>
        </w:rPr>
        <w:t>G</w:t>
      </w:r>
      <w:r>
        <w:rPr>
          <w:rFonts w:ascii="Times New Roman" w:eastAsia="Times New Roman" w:hAnsi="Times New Roman"/>
          <w:szCs w:val="24"/>
        </w:rPr>
        <w:t>o</w:t>
      </w:r>
      <w:r>
        <w:rPr>
          <w:rFonts w:ascii="Times New Roman" w:eastAsia="Times New Roman" w:hAnsi="Times New Roman"/>
          <w:spacing w:val="28"/>
          <w:szCs w:val="24"/>
        </w:rPr>
        <w:t xml:space="preserve"> </w:t>
      </w:r>
      <w:r>
        <w:rPr>
          <w:rFonts w:ascii="Times New Roman" w:eastAsia="Times New Roman" w:hAnsi="Times New Roman"/>
          <w:spacing w:val="15"/>
          <w:szCs w:val="24"/>
        </w:rPr>
        <w:t>t</w:t>
      </w:r>
      <w:r>
        <w:rPr>
          <w:rFonts w:ascii="Times New Roman" w:eastAsia="Times New Roman" w:hAnsi="Times New Roman"/>
          <w:spacing w:val="14"/>
          <w:szCs w:val="24"/>
        </w:rPr>
        <w:t>o</w:t>
      </w:r>
      <w:r>
        <w:rPr>
          <w:rFonts w:ascii="Times New Roman" w:eastAsia="Times New Roman" w:hAnsi="Times New Roman"/>
          <w:szCs w:val="24"/>
        </w:rPr>
        <w:t xml:space="preserve">:  </w:t>
      </w:r>
      <w:hyperlink r:id="rId11"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/>
            <w:color w:val="0000FF"/>
            <w:spacing w:val="1"/>
            <w:szCs w:val="24"/>
            <w:u w:val="single" w:color="0000FF"/>
          </w:rPr>
          <w:t>t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ps:</w:t>
        </w:r>
        <w:r>
          <w:rPr>
            <w:rFonts w:ascii="Times New Roman" w:eastAsia="Times New Roman" w:hAnsi="Times New Roman"/>
            <w:color w:val="0000FF"/>
            <w:spacing w:val="1"/>
            <w:szCs w:val="24"/>
            <w:u w:val="single" w:color="0000FF"/>
          </w:rPr>
          <w:t>/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/</w:t>
        </w:r>
        <w:r>
          <w:rPr>
            <w:rFonts w:ascii="Times New Roman" w:eastAsia="Times New Roman" w:hAnsi="Times New Roman"/>
            <w:color w:val="0000FF"/>
            <w:spacing w:val="1"/>
            <w:szCs w:val="24"/>
            <w:u w:val="single" w:color="0000FF"/>
          </w:rPr>
          <w:t>m</w:t>
        </w:r>
        <w:r>
          <w:rPr>
            <w:rFonts w:ascii="Times New Roman" w:eastAsia="Times New Roman" w:hAnsi="Times New Roman"/>
            <w:color w:val="0000FF"/>
            <w:spacing w:val="-7"/>
            <w:szCs w:val="24"/>
            <w:u w:val="single" w:color="0000FF"/>
          </w:rPr>
          <w:t>y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info.</w:t>
        </w:r>
        <w:r>
          <w:rPr>
            <w:rFonts w:ascii="Times New Roman" w:eastAsia="Times New Roman" w:hAnsi="Times New Roman"/>
            <w:color w:val="0000FF"/>
            <w:spacing w:val="-1"/>
            <w:szCs w:val="24"/>
            <w:u w:val="single" w:color="0000FF"/>
          </w:rPr>
          <w:t>c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un</w:t>
        </w:r>
        <w:r>
          <w:rPr>
            <w:rFonts w:ascii="Times New Roman" w:eastAsia="Times New Roman" w:hAnsi="Times New Roman"/>
            <w:color w:val="0000FF"/>
            <w:spacing w:val="-7"/>
            <w:szCs w:val="24"/>
            <w:u w:val="single" w:color="0000FF"/>
          </w:rPr>
          <w:t>y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.</w:t>
        </w:r>
        <w:r>
          <w:rPr>
            <w:rFonts w:ascii="Times New Roman" w:eastAsia="Times New Roman" w:hAnsi="Times New Roman"/>
            <w:color w:val="0000FF"/>
            <w:spacing w:val="-1"/>
            <w:szCs w:val="24"/>
            <w:u w:val="single" w:color="0000FF"/>
          </w:rPr>
          <w:t>e</w:t>
        </w:r>
        <w:r>
          <w:rPr>
            <w:rFonts w:ascii="Times New Roman" w:eastAsia="Times New Roman" w:hAnsi="Times New Roman"/>
            <w:color w:val="0000FF"/>
            <w:szCs w:val="24"/>
            <w:u w:val="single" w:color="0000FF"/>
          </w:rPr>
          <w:t>d</w:t>
        </w:r>
        <w:r>
          <w:rPr>
            <w:rFonts w:ascii="Times New Roman" w:eastAsia="Times New Roman" w:hAnsi="Times New Roman"/>
            <w:color w:val="0000FF"/>
            <w:spacing w:val="1"/>
            <w:szCs w:val="24"/>
            <w:u w:val="single" w:color="0000FF"/>
          </w:rPr>
          <w:t>u</w:t>
        </w:r>
      </w:hyperlink>
      <w:r>
        <w:rPr>
          <w:rFonts w:ascii="Times New Roman" w:eastAsia="Times New Roman" w:hAnsi="Times New Roman"/>
          <w:color w:val="000000"/>
          <w:szCs w:val="24"/>
        </w:rPr>
        <w:t xml:space="preserve">. </w:t>
      </w:r>
      <w:r>
        <w:rPr>
          <w:rFonts w:ascii="Times New Roman" w:eastAsia="Times New Roman" w:hAnsi="Times New Roman"/>
          <w:color w:val="000000"/>
          <w:spacing w:val="-5"/>
          <w:szCs w:val="24"/>
        </w:rPr>
        <w:t>L</w:t>
      </w:r>
      <w:r>
        <w:rPr>
          <w:rFonts w:ascii="Times New Roman" w:eastAsia="Times New Roman" w:hAnsi="Times New Roman"/>
          <w:color w:val="000000"/>
          <w:szCs w:val="24"/>
        </w:rPr>
        <w:t>og</w:t>
      </w:r>
      <w:r>
        <w:rPr>
          <w:rFonts w:ascii="Times New Roman" w:eastAsia="Times New Roman" w:hAnsi="Times New Roman"/>
          <w:color w:val="000000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Cs w:val="24"/>
        </w:rPr>
        <w:t>in using</w:t>
      </w:r>
      <w:r>
        <w:rPr>
          <w:rFonts w:ascii="Times New Roman" w:eastAsia="Times New Roman" w:hAnsi="Times New Roman"/>
          <w:color w:val="000000"/>
          <w:spacing w:val="-2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7"/>
          <w:szCs w:val="24"/>
        </w:rPr>
        <w:t>y</w:t>
      </w:r>
      <w:r>
        <w:rPr>
          <w:rFonts w:ascii="Times New Roman" w:eastAsia="Times New Roman" w:hAnsi="Times New Roman"/>
          <w:color w:val="000000"/>
          <w:szCs w:val="24"/>
        </w:rPr>
        <w:t>our CU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N</w:t>
      </w:r>
      <w:r>
        <w:rPr>
          <w:rFonts w:ascii="Times New Roman" w:eastAsia="Times New Roman" w:hAnsi="Times New Roman"/>
          <w:color w:val="000000"/>
          <w:szCs w:val="24"/>
        </w:rPr>
        <w:t>Y po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r</w:t>
      </w:r>
      <w:r>
        <w:rPr>
          <w:rFonts w:ascii="Times New Roman" w:eastAsia="Times New Roman" w:hAnsi="Times New Roman"/>
          <w:color w:val="000000"/>
          <w:szCs w:val="24"/>
        </w:rPr>
        <w:t>tal us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e</w:t>
      </w:r>
      <w:r>
        <w:rPr>
          <w:rFonts w:ascii="Times New Roman" w:eastAsia="Times New Roman" w:hAnsi="Times New Roman"/>
          <w:color w:val="000000"/>
          <w:szCs w:val="24"/>
        </w:rPr>
        <w:t>r n</w:t>
      </w:r>
      <w:r>
        <w:rPr>
          <w:rFonts w:ascii="Times New Roman" w:eastAsia="Times New Roman" w:hAnsi="Times New Roman"/>
          <w:color w:val="000000"/>
          <w:spacing w:val="-2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 xml:space="preserve">me 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nd p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a</w:t>
      </w:r>
      <w:r>
        <w:rPr>
          <w:rFonts w:ascii="Times New Roman" w:eastAsia="Times New Roman" w:hAnsi="Times New Roman"/>
          <w:color w:val="000000"/>
          <w:szCs w:val="24"/>
        </w:rPr>
        <w:t>sswo</w:t>
      </w:r>
      <w:r>
        <w:rPr>
          <w:rFonts w:ascii="Times New Roman" w:eastAsia="Times New Roman" w:hAnsi="Times New Roman"/>
          <w:color w:val="000000"/>
          <w:spacing w:val="-1"/>
          <w:szCs w:val="24"/>
        </w:rPr>
        <w:t>r</w:t>
      </w:r>
      <w:r>
        <w:rPr>
          <w:rFonts w:ascii="Times New Roman" w:eastAsia="Times New Roman" w:hAnsi="Times New Roman"/>
          <w:color w:val="000000"/>
          <w:szCs w:val="24"/>
        </w:rPr>
        <w:t>d</w:t>
      </w:r>
    </w:p>
    <w:p w14:paraId="0AB1B878" w14:textId="77777777" w:rsidR="0091153C" w:rsidRDefault="0022199D" w:rsidP="0091153C">
      <w:pPr>
        <w:spacing w:before="7" w:line="271" w:lineRule="exact"/>
        <w:ind w:left="100" w:right="-20"/>
        <w:rPr>
          <w:rFonts w:ascii="Times New Roman" w:eastAsia="Times New Roman" w:hAnsi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04895E4" wp14:editId="5BAB3FBE">
                <wp:simplePos x="0" y="0"/>
                <wp:positionH relativeFrom="page">
                  <wp:posOffset>1371600</wp:posOffset>
                </wp:positionH>
                <wp:positionV relativeFrom="paragraph">
                  <wp:posOffset>109855</wp:posOffset>
                </wp:positionV>
                <wp:extent cx="5120640" cy="2479675"/>
                <wp:effectExtent l="0" t="0" r="0" b="0"/>
                <wp:wrapNone/>
                <wp:docPr id="10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0640" cy="2479675"/>
                          <a:chOff x="2160" y="173"/>
                          <a:chExt cx="8064" cy="3905"/>
                        </a:xfrm>
                      </wpg:grpSpPr>
                      <pic:pic xmlns:pic="http://schemas.openxmlformats.org/drawingml/2006/picture">
                        <pic:nvPicPr>
                          <pic:cNvPr id="106" name="Picture 6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74"/>
                            <a:ext cx="3802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6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574"/>
                            <a:ext cx="3542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" name="Group 55"/>
                        <wpg:cNvGrpSpPr>
                          <a:grpSpLocks/>
                        </wpg:cNvGrpSpPr>
                        <wpg:grpSpPr bwMode="auto">
                          <a:xfrm>
                            <a:off x="6098" y="2265"/>
                            <a:ext cx="405" cy="120"/>
                            <a:chOff x="6098" y="2265"/>
                            <a:chExt cx="405" cy="120"/>
                          </a:xfrm>
                        </wpg:grpSpPr>
                        <wps:wsp>
                          <wps:cNvPr id="109" name="Freeform 59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487 6098"/>
                                <a:gd name="T1" fmla="*/ T0 w 405"/>
                                <a:gd name="T2" fmla="+- 0 2314 2265"/>
                                <a:gd name="T3" fmla="*/ 2314 h 120"/>
                                <a:gd name="T4" fmla="+- 0 6408 6098"/>
                                <a:gd name="T5" fmla="*/ T4 w 405"/>
                                <a:gd name="T6" fmla="+- 0 2314 2265"/>
                                <a:gd name="T7" fmla="*/ 2314 h 120"/>
                                <a:gd name="T8" fmla="+- 0 6413 6098"/>
                                <a:gd name="T9" fmla="*/ T8 w 405"/>
                                <a:gd name="T10" fmla="+- 0 2318 2265"/>
                                <a:gd name="T11" fmla="*/ 2318 h 120"/>
                                <a:gd name="T12" fmla="+- 0 6413 6098"/>
                                <a:gd name="T13" fmla="*/ T12 w 405"/>
                                <a:gd name="T14" fmla="+- 0 2329 2265"/>
                                <a:gd name="T15" fmla="*/ 2329 h 120"/>
                                <a:gd name="T16" fmla="+- 0 6409 6098"/>
                                <a:gd name="T17" fmla="*/ T16 w 405"/>
                                <a:gd name="T18" fmla="+- 0 2334 2265"/>
                                <a:gd name="T19" fmla="*/ 2334 h 120"/>
                                <a:gd name="T20" fmla="+- 0 6383 6098"/>
                                <a:gd name="T21" fmla="*/ T20 w 405"/>
                                <a:gd name="T22" fmla="+- 0 2335 2265"/>
                                <a:gd name="T23" fmla="*/ 2335 h 120"/>
                                <a:gd name="T24" fmla="+- 0 6385 6098"/>
                                <a:gd name="T25" fmla="*/ T24 w 405"/>
                                <a:gd name="T26" fmla="+- 0 2385 2265"/>
                                <a:gd name="T27" fmla="*/ 2385 h 120"/>
                                <a:gd name="T28" fmla="+- 0 6503 6098"/>
                                <a:gd name="T29" fmla="*/ T28 w 405"/>
                                <a:gd name="T30" fmla="+- 0 2321 2265"/>
                                <a:gd name="T31" fmla="*/ 2321 h 120"/>
                                <a:gd name="T32" fmla="+- 0 6487 6098"/>
                                <a:gd name="T33" fmla="*/ T32 w 405"/>
                                <a:gd name="T34" fmla="+- 0 2314 2265"/>
                                <a:gd name="T35" fmla="*/ 23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389" y="49"/>
                                  </a:moveTo>
                                  <a:lnTo>
                                    <a:pt x="310" y="49"/>
                                  </a:lnTo>
                                  <a:lnTo>
                                    <a:pt x="315" y="53"/>
                                  </a:lnTo>
                                  <a:lnTo>
                                    <a:pt x="315" y="64"/>
                                  </a:lnTo>
                                  <a:lnTo>
                                    <a:pt x="311" y="69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7" y="120"/>
                                  </a:lnTo>
                                  <a:lnTo>
                                    <a:pt x="405" y="56"/>
                                  </a:lnTo>
                                  <a:lnTo>
                                    <a:pt x="389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8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383 6098"/>
                                <a:gd name="T1" fmla="*/ T0 w 405"/>
                                <a:gd name="T2" fmla="+- 0 2315 2265"/>
                                <a:gd name="T3" fmla="*/ 2315 h 120"/>
                                <a:gd name="T4" fmla="+- 0 6102 6098"/>
                                <a:gd name="T5" fmla="*/ T4 w 405"/>
                                <a:gd name="T6" fmla="+- 0 2323 2265"/>
                                <a:gd name="T7" fmla="*/ 2323 h 120"/>
                                <a:gd name="T8" fmla="+- 0 6098 6098"/>
                                <a:gd name="T9" fmla="*/ T8 w 405"/>
                                <a:gd name="T10" fmla="+- 0 2328 2265"/>
                                <a:gd name="T11" fmla="*/ 2328 h 120"/>
                                <a:gd name="T12" fmla="+- 0 6098 6098"/>
                                <a:gd name="T13" fmla="*/ T12 w 405"/>
                                <a:gd name="T14" fmla="+- 0 2339 2265"/>
                                <a:gd name="T15" fmla="*/ 2339 h 120"/>
                                <a:gd name="T16" fmla="+- 0 6103 6098"/>
                                <a:gd name="T17" fmla="*/ T16 w 405"/>
                                <a:gd name="T18" fmla="+- 0 2343 2265"/>
                                <a:gd name="T19" fmla="*/ 2343 h 120"/>
                                <a:gd name="T20" fmla="+- 0 6383 6098"/>
                                <a:gd name="T21" fmla="*/ T20 w 405"/>
                                <a:gd name="T22" fmla="+- 0 2335 2265"/>
                                <a:gd name="T23" fmla="*/ 2335 h 120"/>
                                <a:gd name="T24" fmla="+- 0 6383 6098"/>
                                <a:gd name="T25" fmla="*/ T24 w 405"/>
                                <a:gd name="T26" fmla="+- 0 2315 2265"/>
                                <a:gd name="T27" fmla="*/ 231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285" y="50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5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7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408 6098"/>
                                <a:gd name="T1" fmla="*/ T0 w 405"/>
                                <a:gd name="T2" fmla="+- 0 2314 2265"/>
                                <a:gd name="T3" fmla="*/ 2314 h 120"/>
                                <a:gd name="T4" fmla="+- 0 6383 6098"/>
                                <a:gd name="T5" fmla="*/ T4 w 405"/>
                                <a:gd name="T6" fmla="+- 0 2315 2265"/>
                                <a:gd name="T7" fmla="*/ 2315 h 120"/>
                                <a:gd name="T8" fmla="+- 0 6383 6098"/>
                                <a:gd name="T9" fmla="*/ T8 w 405"/>
                                <a:gd name="T10" fmla="+- 0 2335 2265"/>
                                <a:gd name="T11" fmla="*/ 2335 h 120"/>
                                <a:gd name="T12" fmla="+- 0 6409 6098"/>
                                <a:gd name="T13" fmla="*/ T12 w 405"/>
                                <a:gd name="T14" fmla="+- 0 2334 2265"/>
                                <a:gd name="T15" fmla="*/ 2334 h 120"/>
                                <a:gd name="T16" fmla="+- 0 6413 6098"/>
                                <a:gd name="T17" fmla="*/ T16 w 405"/>
                                <a:gd name="T18" fmla="+- 0 2329 2265"/>
                                <a:gd name="T19" fmla="*/ 2329 h 120"/>
                                <a:gd name="T20" fmla="+- 0 6413 6098"/>
                                <a:gd name="T21" fmla="*/ T20 w 405"/>
                                <a:gd name="T22" fmla="+- 0 2318 2265"/>
                                <a:gd name="T23" fmla="*/ 2318 h 120"/>
                                <a:gd name="T24" fmla="+- 0 6408 6098"/>
                                <a:gd name="T25" fmla="*/ T24 w 405"/>
                                <a:gd name="T26" fmla="+- 0 2314 2265"/>
                                <a:gd name="T27" fmla="*/ 23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310" y="49"/>
                                  </a:moveTo>
                                  <a:lnTo>
                                    <a:pt x="285" y="50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311" y="69"/>
                                  </a:lnTo>
                                  <a:lnTo>
                                    <a:pt x="315" y="64"/>
                                  </a:lnTo>
                                  <a:lnTo>
                                    <a:pt x="315" y="53"/>
                                  </a:lnTo>
                                  <a:lnTo>
                                    <a:pt x="310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56"/>
                          <wps:cNvSpPr>
                            <a:spLocks/>
                          </wps:cNvSpPr>
                          <wps:spPr bwMode="auto">
                            <a:xfrm>
                              <a:off x="6098" y="2265"/>
                              <a:ext cx="405" cy="120"/>
                            </a:xfrm>
                            <a:custGeom>
                              <a:avLst/>
                              <a:gdLst>
                                <a:gd name="T0" fmla="+- 0 6381 6098"/>
                                <a:gd name="T1" fmla="*/ T0 w 405"/>
                                <a:gd name="T2" fmla="+- 0 2265 2265"/>
                                <a:gd name="T3" fmla="*/ 2265 h 120"/>
                                <a:gd name="T4" fmla="+- 0 6383 6098"/>
                                <a:gd name="T5" fmla="*/ T4 w 405"/>
                                <a:gd name="T6" fmla="+- 0 2315 2265"/>
                                <a:gd name="T7" fmla="*/ 2315 h 120"/>
                                <a:gd name="T8" fmla="+- 0 6408 6098"/>
                                <a:gd name="T9" fmla="*/ T8 w 405"/>
                                <a:gd name="T10" fmla="+- 0 2314 2265"/>
                                <a:gd name="T11" fmla="*/ 2314 h 120"/>
                                <a:gd name="T12" fmla="+- 0 6487 6098"/>
                                <a:gd name="T13" fmla="*/ T12 w 405"/>
                                <a:gd name="T14" fmla="+- 0 2314 2265"/>
                                <a:gd name="T15" fmla="*/ 2314 h 120"/>
                                <a:gd name="T16" fmla="+- 0 6381 6098"/>
                                <a:gd name="T17" fmla="*/ T16 w 405"/>
                                <a:gd name="T18" fmla="+- 0 2265 2265"/>
                                <a:gd name="T19" fmla="*/ 226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" h="120">
                                  <a:moveTo>
                                    <a:pt x="283" y="0"/>
                                  </a:moveTo>
                                  <a:lnTo>
                                    <a:pt x="285" y="50"/>
                                  </a:lnTo>
                                  <a:lnTo>
                                    <a:pt x="310" y="49"/>
                                  </a:lnTo>
                                  <a:lnTo>
                                    <a:pt x="389" y="49"/>
                                  </a:ln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50"/>
                        <wpg:cNvGrpSpPr>
                          <a:grpSpLocks/>
                        </wpg:cNvGrpSpPr>
                        <wpg:grpSpPr bwMode="auto">
                          <a:xfrm>
                            <a:off x="4588" y="183"/>
                            <a:ext cx="3286" cy="2705"/>
                            <a:chOff x="4588" y="183"/>
                            <a:chExt cx="3286" cy="2705"/>
                          </a:xfrm>
                        </wpg:grpSpPr>
                        <wps:wsp>
                          <wps:cNvPr id="114" name="Freeform 54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7775 4588"/>
                                <a:gd name="T1" fmla="*/ T0 w 3286"/>
                                <a:gd name="T2" fmla="+- 0 2820 183"/>
                                <a:gd name="T3" fmla="*/ 2820 h 2705"/>
                                <a:gd name="T4" fmla="+- 0 7743 4588"/>
                                <a:gd name="T5" fmla="*/ T4 w 3286"/>
                                <a:gd name="T6" fmla="+- 0 2858 183"/>
                                <a:gd name="T7" fmla="*/ 2858 h 2705"/>
                                <a:gd name="T8" fmla="+- 0 7874 4588"/>
                                <a:gd name="T9" fmla="*/ T8 w 3286"/>
                                <a:gd name="T10" fmla="+- 0 2888 183"/>
                                <a:gd name="T11" fmla="*/ 2888 h 2705"/>
                                <a:gd name="T12" fmla="+- 0 7851 4588"/>
                                <a:gd name="T13" fmla="*/ T12 w 3286"/>
                                <a:gd name="T14" fmla="+- 0 2836 183"/>
                                <a:gd name="T15" fmla="*/ 2836 h 2705"/>
                                <a:gd name="T16" fmla="+- 0 7795 4588"/>
                                <a:gd name="T17" fmla="*/ T16 w 3286"/>
                                <a:gd name="T18" fmla="+- 0 2836 183"/>
                                <a:gd name="T19" fmla="*/ 2836 h 2705"/>
                                <a:gd name="T20" fmla="+- 0 7790 4588"/>
                                <a:gd name="T21" fmla="*/ T20 w 3286"/>
                                <a:gd name="T22" fmla="+- 0 2832 183"/>
                                <a:gd name="T23" fmla="*/ 2832 h 2705"/>
                                <a:gd name="T24" fmla="+- 0 7775 4588"/>
                                <a:gd name="T25" fmla="*/ T24 w 3286"/>
                                <a:gd name="T26" fmla="+- 0 2820 183"/>
                                <a:gd name="T27" fmla="*/ 2820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3187" y="2637"/>
                                  </a:moveTo>
                                  <a:lnTo>
                                    <a:pt x="3155" y="2675"/>
                                  </a:lnTo>
                                  <a:lnTo>
                                    <a:pt x="3286" y="2705"/>
                                  </a:lnTo>
                                  <a:lnTo>
                                    <a:pt x="3263" y="2653"/>
                                  </a:lnTo>
                                  <a:lnTo>
                                    <a:pt x="3207" y="2653"/>
                                  </a:lnTo>
                                  <a:lnTo>
                                    <a:pt x="3202" y="2649"/>
                                  </a:lnTo>
                                  <a:lnTo>
                                    <a:pt x="3187" y="26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53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7788 4588"/>
                                <a:gd name="T1" fmla="*/ T0 w 3286"/>
                                <a:gd name="T2" fmla="+- 0 2804 183"/>
                                <a:gd name="T3" fmla="*/ 2804 h 2705"/>
                                <a:gd name="T4" fmla="+- 0 7775 4588"/>
                                <a:gd name="T5" fmla="*/ T4 w 3286"/>
                                <a:gd name="T6" fmla="+- 0 2820 183"/>
                                <a:gd name="T7" fmla="*/ 2820 h 2705"/>
                                <a:gd name="T8" fmla="+- 0 7790 4588"/>
                                <a:gd name="T9" fmla="*/ T8 w 3286"/>
                                <a:gd name="T10" fmla="+- 0 2832 183"/>
                                <a:gd name="T11" fmla="*/ 2832 h 2705"/>
                                <a:gd name="T12" fmla="+- 0 7795 4588"/>
                                <a:gd name="T13" fmla="*/ T12 w 3286"/>
                                <a:gd name="T14" fmla="+- 0 2836 183"/>
                                <a:gd name="T15" fmla="*/ 2836 h 2705"/>
                                <a:gd name="T16" fmla="+- 0 7801 4588"/>
                                <a:gd name="T17" fmla="*/ T16 w 3286"/>
                                <a:gd name="T18" fmla="+- 0 2835 183"/>
                                <a:gd name="T19" fmla="*/ 2835 h 2705"/>
                                <a:gd name="T20" fmla="+- 0 7805 4588"/>
                                <a:gd name="T21" fmla="*/ T20 w 3286"/>
                                <a:gd name="T22" fmla="+- 0 2831 183"/>
                                <a:gd name="T23" fmla="*/ 2831 h 2705"/>
                                <a:gd name="T24" fmla="+- 0 7808 4588"/>
                                <a:gd name="T25" fmla="*/ T24 w 3286"/>
                                <a:gd name="T26" fmla="+- 0 2827 183"/>
                                <a:gd name="T27" fmla="*/ 2827 h 2705"/>
                                <a:gd name="T28" fmla="+- 0 7807 4588"/>
                                <a:gd name="T29" fmla="*/ T28 w 3286"/>
                                <a:gd name="T30" fmla="+- 0 2820 183"/>
                                <a:gd name="T31" fmla="*/ 2820 h 2705"/>
                                <a:gd name="T32" fmla="+- 0 7803 4588"/>
                                <a:gd name="T33" fmla="*/ T32 w 3286"/>
                                <a:gd name="T34" fmla="+- 0 2817 183"/>
                                <a:gd name="T35" fmla="*/ 2817 h 2705"/>
                                <a:gd name="T36" fmla="+- 0 7788 4588"/>
                                <a:gd name="T37" fmla="*/ T36 w 3286"/>
                                <a:gd name="T38" fmla="+- 0 2804 183"/>
                                <a:gd name="T39" fmla="*/ 2804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3200" y="2621"/>
                                  </a:moveTo>
                                  <a:lnTo>
                                    <a:pt x="3187" y="2637"/>
                                  </a:lnTo>
                                  <a:lnTo>
                                    <a:pt x="3202" y="2649"/>
                                  </a:lnTo>
                                  <a:lnTo>
                                    <a:pt x="3207" y="2653"/>
                                  </a:lnTo>
                                  <a:lnTo>
                                    <a:pt x="3213" y="2652"/>
                                  </a:lnTo>
                                  <a:lnTo>
                                    <a:pt x="3217" y="2648"/>
                                  </a:lnTo>
                                  <a:lnTo>
                                    <a:pt x="3220" y="2644"/>
                                  </a:lnTo>
                                  <a:lnTo>
                                    <a:pt x="3219" y="2637"/>
                                  </a:lnTo>
                                  <a:lnTo>
                                    <a:pt x="3215" y="2634"/>
                                  </a:lnTo>
                                  <a:lnTo>
                                    <a:pt x="3200" y="26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52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7819 4588"/>
                                <a:gd name="T1" fmla="*/ T0 w 3286"/>
                                <a:gd name="T2" fmla="+- 0 2765 183"/>
                                <a:gd name="T3" fmla="*/ 2765 h 2705"/>
                                <a:gd name="T4" fmla="+- 0 7788 4588"/>
                                <a:gd name="T5" fmla="*/ T4 w 3286"/>
                                <a:gd name="T6" fmla="+- 0 2804 183"/>
                                <a:gd name="T7" fmla="*/ 2804 h 2705"/>
                                <a:gd name="T8" fmla="+- 0 7803 4588"/>
                                <a:gd name="T9" fmla="*/ T8 w 3286"/>
                                <a:gd name="T10" fmla="+- 0 2817 183"/>
                                <a:gd name="T11" fmla="*/ 2817 h 2705"/>
                                <a:gd name="T12" fmla="+- 0 7807 4588"/>
                                <a:gd name="T13" fmla="*/ T12 w 3286"/>
                                <a:gd name="T14" fmla="+- 0 2820 183"/>
                                <a:gd name="T15" fmla="*/ 2820 h 2705"/>
                                <a:gd name="T16" fmla="+- 0 7808 4588"/>
                                <a:gd name="T17" fmla="*/ T16 w 3286"/>
                                <a:gd name="T18" fmla="+- 0 2827 183"/>
                                <a:gd name="T19" fmla="*/ 2827 h 2705"/>
                                <a:gd name="T20" fmla="+- 0 7805 4588"/>
                                <a:gd name="T21" fmla="*/ T20 w 3286"/>
                                <a:gd name="T22" fmla="+- 0 2831 183"/>
                                <a:gd name="T23" fmla="*/ 2831 h 2705"/>
                                <a:gd name="T24" fmla="+- 0 7801 4588"/>
                                <a:gd name="T25" fmla="*/ T24 w 3286"/>
                                <a:gd name="T26" fmla="+- 0 2835 183"/>
                                <a:gd name="T27" fmla="*/ 2835 h 2705"/>
                                <a:gd name="T28" fmla="+- 0 7795 4588"/>
                                <a:gd name="T29" fmla="*/ T28 w 3286"/>
                                <a:gd name="T30" fmla="+- 0 2836 183"/>
                                <a:gd name="T31" fmla="*/ 2836 h 2705"/>
                                <a:gd name="T32" fmla="+- 0 7851 4588"/>
                                <a:gd name="T33" fmla="*/ T32 w 3286"/>
                                <a:gd name="T34" fmla="+- 0 2836 183"/>
                                <a:gd name="T35" fmla="*/ 2836 h 2705"/>
                                <a:gd name="T36" fmla="+- 0 7819 4588"/>
                                <a:gd name="T37" fmla="*/ T36 w 3286"/>
                                <a:gd name="T38" fmla="+- 0 2765 183"/>
                                <a:gd name="T39" fmla="*/ 2765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3231" y="2582"/>
                                  </a:moveTo>
                                  <a:lnTo>
                                    <a:pt x="3200" y="2621"/>
                                  </a:lnTo>
                                  <a:lnTo>
                                    <a:pt x="3215" y="2634"/>
                                  </a:lnTo>
                                  <a:lnTo>
                                    <a:pt x="3219" y="2637"/>
                                  </a:lnTo>
                                  <a:lnTo>
                                    <a:pt x="3220" y="2644"/>
                                  </a:lnTo>
                                  <a:lnTo>
                                    <a:pt x="3217" y="2648"/>
                                  </a:lnTo>
                                  <a:lnTo>
                                    <a:pt x="3213" y="2652"/>
                                  </a:lnTo>
                                  <a:lnTo>
                                    <a:pt x="3207" y="2653"/>
                                  </a:lnTo>
                                  <a:lnTo>
                                    <a:pt x="3263" y="2653"/>
                                  </a:lnTo>
                                  <a:lnTo>
                                    <a:pt x="3231" y="25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51"/>
                          <wps:cNvSpPr>
                            <a:spLocks/>
                          </wps:cNvSpPr>
                          <wps:spPr bwMode="auto">
                            <a:xfrm>
                              <a:off x="4588" y="183"/>
                              <a:ext cx="3286" cy="2705"/>
                            </a:xfrm>
                            <a:custGeom>
                              <a:avLst/>
                              <a:gdLst>
                                <a:gd name="T0" fmla="+- 0 4601 4588"/>
                                <a:gd name="T1" fmla="*/ T0 w 3286"/>
                                <a:gd name="T2" fmla="+- 0 183 183"/>
                                <a:gd name="T3" fmla="*/ 183 h 2705"/>
                                <a:gd name="T4" fmla="+- 0 4595 4588"/>
                                <a:gd name="T5" fmla="*/ T4 w 3286"/>
                                <a:gd name="T6" fmla="+- 0 183 183"/>
                                <a:gd name="T7" fmla="*/ 183 h 2705"/>
                                <a:gd name="T8" fmla="+- 0 4591 4588"/>
                                <a:gd name="T9" fmla="*/ T8 w 3286"/>
                                <a:gd name="T10" fmla="+- 0 188 183"/>
                                <a:gd name="T11" fmla="*/ 188 h 2705"/>
                                <a:gd name="T12" fmla="+- 0 4588 4588"/>
                                <a:gd name="T13" fmla="*/ T12 w 3286"/>
                                <a:gd name="T14" fmla="+- 0 192 183"/>
                                <a:gd name="T15" fmla="*/ 192 h 2705"/>
                                <a:gd name="T16" fmla="+- 0 4588 4588"/>
                                <a:gd name="T17" fmla="*/ T16 w 3286"/>
                                <a:gd name="T18" fmla="+- 0 198 183"/>
                                <a:gd name="T19" fmla="*/ 198 h 2705"/>
                                <a:gd name="T20" fmla="+- 0 4593 4588"/>
                                <a:gd name="T21" fmla="*/ T20 w 3286"/>
                                <a:gd name="T22" fmla="+- 0 202 183"/>
                                <a:gd name="T23" fmla="*/ 202 h 2705"/>
                                <a:gd name="T24" fmla="+- 0 7775 4588"/>
                                <a:gd name="T25" fmla="*/ T24 w 3286"/>
                                <a:gd name="T26" fmla="+- 0 2820 183"/>
                                <a:gd name="T27" fmla="*/ 2820 h 2705"/>
                                <a:gd name="T28" fmla="+- 0 7788 4588"/>
                                <a:gd name="T29" fmla="*/ T28 w 3286"/>
                                <a:gd name="T30" fmla="+- 0 2804 183"/>
                                <a:gd name="T31" fmla="*/ 2804 h 2705"/>
                                <a:gd name="T32" fmla="+- 0 4605 4588"/>
                                <a:gd name="T33" fmla="*/ T32 w 3286"/>
                                <a:gd name="T34" fmla="+- 0 186 183"/>
                                <a:gd name="T35" fmla="*/ 186 h 2705"/>
                                <a:gd name="T36" fmla="+- 0 4601 4588"/>
                                <a:gd name="T37" fmla="*/ T36 w 3286"/>
                                <a:gd name="T38" fmla="+- 0 183 183"/>
                                <a:gd name="T39" fmla="*/ 183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6" h="2705">
                                  <a:moveTo>
                                    <a:pt x="1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187" y="2637"/>
                                  </a:lnTo>
                                  <a:lnTo>
                                    <a:pt x="3200" y="262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CB373" id="Group 49" o:spid="_x0000_s1026" style="position:absolute;margin-left:108pt;margin-top:8.65pt;width:403.2pt;height:195.25pt;z-index:-251656704;mso-position-horizontal-relative:page" coordorigin="2160,173" coordsize="8064,390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mMQlA/qQAAP6k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eYB6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HmAh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">
                <v:shape id="Picture 61" o:spid="_x0000_s1027" type="#_x0000_t75" style="position:absolute;left:2160;top:574;width:3802;height:35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Picture 60" o:spid="_x0000_s1028" type="#_x0000_t75" style="position:absolute;left:6682;top:574;width:3542;height:35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">
                  <v:imagedata r:id="rId15" o:title=""/>
                  <o:lock v:ext="edit" aspectratio="f"/>
                </v:shape>
                <v:group id="Group 55" o:spid="_x0000_s1029" style="position:absolute;left:6098;top:2265;width:405;height:120" coordorigin="6098,2265" coordsize="405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svH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">
                  <v:shape id="Freeform 59" o:spid="_x0000_s1030" style="position:absolute;left:6098;top:2265;width:405;height:120;visibility:visible;mso-wrap-style:square;v-text-anchor:top" coordsize="405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" path="m389,49r-79,l315,53r,11l311,69r-26,1l287,120,405,56,389,49e" fillcolor="black" stroked="f">
                    <v:path arrowok="t" o:connecttype="custom" o:connectlocs="389,2314;310,2314;315,2318;315,2329;311,2334;285,2335;287,2385;405,2321;389,2314" o:connectangles="0,0,0,0,0,0,0,0,0"/>
                  </v:shape>
                  <v:shape id="Freeform 58" o:spid="_x0000_s1031" style="position:absolute;left:6098;top:2265;width:405;height:120;visibility:visible;mso-wrap-style:square;v-text-anchor:top" coordsize="405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" path="m285,50l4,58,,63,,74r5,4l285,70r,-20e" fillcolor="black" stroked="f">
                    <v:path arrowok="t" o:connecttype="custom" o:connectlocs="285,2315;4,2323;0,2328;0,2339;5,2343;285,2335;285,2315" o:connectangles="0,0,0,0,0,0,0"/>
                  </v:shape>
                  <v:shape id="Freeform 57" o:spid="_x0000_s1032" style="position:absolute;left:6098;top:2265;width:405;height:120;visibility:visible;mso-wrap-style:square;v-text-anchor:top" coordsize="405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" path="m310,49r-25,1l285,70r26,-1l315,64r,-11l310,49e" fillcolor="black" stroked="f">
                    <v:path arrowok="t" o:connecttype="custom" o:connectlocs="310,2314;285,2315;285,2335;311,2334;315,2329;315,2318;310,2314" o:connectangles="0,0,0,0,0,0,0"/>
                  </v:shape>
                  <v:shape id="Freeform 56" o:spid="_x0000_s1033" style="position:absolute;left:6098;top:2265;width:405;height:120;visibility:visible;mso-wrap-style:square;v-text-anchor:top" coordsize="405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" path="m283,r2,50l310,49r79,l283,e" fillcolor="black" stroked="f">
                    <v:path arrowok="t" o:connecttype="custom" o:connectlocs="283,2265;285,2315;310,2314;389,2314;283,2265" o:connectangles="0,0,0,0,0"/>
                  </v:shape>
                </v:group>
                <v:group id="Group 50" o:spid="_x0000_s1034" style="position:absolute;left:4588;top:183;width:3286;height:2705" coordorigin="4588,183" coordsize="3286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9r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">
                  <v:shape id="Freeform 54" o:spid="_x0000_s1035" style="position:absolute;left:4588;top:183;width:3286;height:2705;visibility:visible;mso-wrap-style:square;v-text-anchor:top" coordsize="3286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" path="m3187,2637r-32,38l3286,2705r-23,-52l3207,2653r-5,-4l3187,2637e" fillcolor="black" stroked="f">
                    <v:path arrowok="t" o:connecttype="custom" o:connectlocs="3187,2820;3155,2858;3286,2888;3263,2836;3207,2836;3202,2832;3187,2820" o:connectangles="0,0,0,0,0,0,0"/>
                  </v:shape>
                  <v:shape id="Freeform 53" o:spid="_x0000_s1036" style="position:absolute;left:4588;top:183;width:3286;height:2705;visibility:visible;mso-wrap-style:square;v-text-anchor:top" coordsize="3286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" path="m3200,2621r-13,16l3202,2649r5,4l3213,2652r4,-4l3220,2644r-1,-7l3215,2634r-15,-13e" fillcolor="black" stroked="f">
                    <v:path arrowok="t" o:connecttype="custom" o:connectlocs="3200,2804;3187,2820;3202,2832;3207,2836;3213,2835;3217,2831;3220,2827;3219,2820;3215,2817;3200,2804" o:connectangles="0,0,0,0,0,0,0,0,0,0"/>
                  </v:shape>
                  <v:shape id="Freeform 52" o:spid="_x0000_s1037" style="position:absolute;left:4588;top:183;width:3286;height:2705;visibility:visible;mso-wrap-style:square;v-text-anchor:top" coordsize="3286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" path="m3231,2582r-31,39l3215,2634r4,3l3220,2644r-3,4l3213,2652r-6,1l3263,2653r-32,-71e" fillcolor="black" stroked="f">
                    <v:path arrowok="t" o:connecttype="custom" o:connectlocs="3231,2765;3200,2804;3215,2817;3219,2820;3220,2827;3217,2831;3213,2835;3207,2836;3263,2836;3231,2765" o:connectangles="0,0,0,0,0,0,0,0,0,0"/>
                  </v:shape>
                  <v:shape id="Freeform 51" o:spid="_x0000_s1038" style="position:absolute;left:4588;top:183;width:3286;height:2705;visibility:visible;mso-wrap-style:square;v-text-anchor:top" coordsize="3286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" path="m13,l7,,3,5,,9r,6l5,19,3187,2637r13,-16l17,3,13,e" fillcolor="black" stroked="f">
                    <v:path arrowok="t" o:connecttype="custom" o:connectlocs="13,183;7,183;3,188;0,192;0,198;5,202;3187,2820;3200,2804;17,186;13,183" o:connectangles="0,0,0,0,0,0,0,0,0,0"/>
                  </v:shape>
                </v:group>
                <w10:wrap anchorx="page"/>
              </v:group>
            </w:pict>
          </mc:Fallback>
        </mc:AlternateContent>
      </w:r>
      <w:r w:rsidR="0091153C">
        <w:rPr>
          <w:rFonts w:ascii="Times New Roman" w:eastAsia="Times New Roman" w:hAnsi="Times New Roman"/>
          <w:position w:val="-1"/>
          <w:szCs w:val="24"/>
        </w:rPr>
        <w:t xml:space="preserve">2. </w:t>
      </w:r>
      <w:r w:rsidR="0091153C">
        <w:rPr>
          <w:rFonts w:ascii="Times New Roman" w:eastAsia="Times New Roman" w:hAnsi="Times New Roman"/>
          <w:spacing w:val="1"/>
          <w:position w:val="-1"/>
          <w:szCs w:val="24"/>
        </w:rPr>
        <w:t>S</w:t>
      </w:r>
      <w:r w:rsidR="0091153C">
        <w:rPr>
          <w:rFonts w:ascii="Times New Roman" w:eastAsia="Times New Roman" w:hAnsi="Times New Roman"/>
          <w:spacing w:val="-1"/>
          <w:position w:val="-1"/>
          <w:szCs w:val="24"/>
        </w:rPr>
        <w:t>e</w:t>
      </w:r>
      <w:r w:rsidR="0091153C">
        <w:rPr>
          <w:rFonts w:ascii="Times New Roman" w:eastAsia="Times New Roman" w:hAnsi="Times New Roman"/>
          <w:position w:val="-1"/>
          <w:szCs w:val="24"/>
        </w:rPr>
        <w:t>le</w:t>
      </w:r>
      <w:r w:rsidR="0091153C">
        <w:rPr>
          <w:rFonts w:ascii="Times New Roman" w:eastAsia="Times New Roman" w:hAnsi="Times New Roman"/>
          <w:spacing w:val="-1"/>
          <w:position w:val="-1"/>
          <w:szCs w:val="24"/>
        </w:rPr>
        <w:t>c</w:t>
      </w:r>
      <w:r w:rsidR="0091153C">
        <w:rPr>
          <w:rFonts w:ascii="Times New Roman" w:eastAsia="Times New Roman" w:hAnsi="Times New Roman"/>
          <w:position w:val="-1"/>
          <w:szCs w:val="24"/>
        </w:rPr>
        <w:t>t</w:t>
      </w:r>
      <w:r w:rsidR="0091153C">
        <w:rPr>
          <w:rFonts w:ascii="Times New Roman" w:eastAsia="Times New Roman" w:hAnsi="Times New Roman"/>
          <w:spacing w:val="1"/>
          <w:position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position w:val="-1"/>
          <w:szCs w:val="24"/>
          <w:u w:val="single" w:color="000000"/>
        </w:rPr>
        <w:t>My</w:t>
      </w:r>
      <w:r w:rsidR="0091153C">
        <w:rPr>
          <w:rFonts w:ascii="Times New Roman" w:eastAsia="Times New Roman" w:hAnsi="Times New Roman"/>
          <w:spacing w:val="-7"/>
          <w:position w:val="-1"/>
          <w:szCs w:val="24"/>
          <w:u w:val="single" w:color="000000"/>
        </w:rPr>
        <w:t xml:space="preserve"> </w:t>
      </w:r>
      <w:r w:rsidR="0091153C">
        <w:rPr>
          <w:rFonts w:ascii="Times New Roman" w:eastAsia="Times New Roman" w:hAnsi="Times New Roman"/>
          <w:spacing w:val="-6"/>
          <w:position w:val="-1"/>
          <w:szCs w:val="24"/>
          <w:u w:val="single" w:color="000000"/>
        </w:rPr>
        <w:t>I</w:t>
      </w:r>
      <w:r w:rsidR="0091153C">
        <w:rPr>
          <w:rFonts w:ascii="Times New Roman" w:eastAsia="Times New Roman" w:hAnsi="Times New Roman"/>
          <w:position w:val="-1"/>
          <w:szCs w:val="24"/>
          <w:u w:val="single" w:color="000000"/>
        </w:rPr>
        <w:t>nstru</w:t>
      </w:r>
      <w:r w:rsidR="0091153C">
        <w:rPr>
          <w:rFonts w:ascii="Times New Roman" w:eastAsia="Times New Roman" w:hAnsi="Times New Roman"/>
          <w:spacing w:val="-1"/>
          <w:position w:val="-1"/>
          <w:szCs w:val="24"/>
          <w:u w:val="single" w:color="000000"/>
        </w:rPr>
        <w:t>c</w:t>
      </w:r>
      <w:r w:rsidR="0091153C">
        <w:rPr>
          <w:rFonts w:ascii="Times New Roman" w:eastAsia="Times New Roman" w:hAnsi="Times New Roman"/>
          <w:position w:val="-1"/>
          <w:szCs w:val="24"/>
          <w:u w:val="single" w:color="000000"/>
        </w:rPr>
        <w:t>tor Sch</w:t>
      </w:r>
      <w:r w:rsidR="0091153C">
        <w:rPr>
          <w:rFonts w:ascii="Times New Roman" w:eastAsia="Times New Roman" w:hAnsi="Times New Roman"/>
          <w:spacing w:val="-1"/>
          <w:position w:val="-1"/>
          <w:szCs w:val="24"/>
          <w:u w:val="single" w:color="000000"/>
        </w:rPr>
        <w:t>e</w:t>
      </w:r>
      <w:r w:rsidR="0091153C">
        <w:rPr>
          <w:rFonts w:ascii="Times New Roman" w:eastAsia="Times New Roman" w:hAnsi="Times New Roman"/>
          <w:position w:val="-1"/>
          <w:szCs w:val="24"/>
          <w:u w:val="single" w:color="000000"/>
        </w:rPr>
        <w:t>dule</w:t>
      </w:r>
    </w:p>
    <w:p w14:paraId="5EFE905C" w14:textId="77777777" w:rsidR="0091153C" w:rsidRDefault="0091153C" w:rsidP="0091153C">
      <w:pPr>
        <w:spacing w:before="7" w:line="120" w:lineRule="exact"/>
        <w:rPr>
          <w:sz w:val="12"/>
          <w:szCs w:val="12"/>
        </w:rPr>
      </w:pPr>
    </w:p>
    <w:p w14:paraId="66F4FF2C" w14:textId="77777777" w:rsidR="0091153C" w:rsidRDefault="0091153C" w:rsidP="0091153C">
      <w:pPr>
        <w:spacing w:line="200" w:lineRule="exact"/>
        <w:rPr>
          <w:sz w:val="20"/>
        </w:rPr>
      </w:pPr>
    </w:p>
    <w:p w14:paraId="5FEE2E72" w14:textId="77777777" w:rsidR="0091153C" w:rsidRDefault="0091153C" w:rsidP="0091153C">
      <w:pPr>
        <w:spacing w:line="200" w:lineRule="exact"/>
        <w:rPr>
          <w:sz w:val="20"/>
        </w:rPr>
      </w:pPr>
    </w:p>
    <w:p w14:paraId="4F78C818" w14:textId="77777777" w:rsidR="0091153C" w:rsidRDefault="0091153C" w:rsidP="0091153C">
      <w:pPr>
        <w:spacing w:line="200" w:lineRule="exact"/>
        <w:rPr>
          <w:sz w:val="20"/>
        </w:rPr>
      </w:pPr>
    </w:p>
    <w:p w14:paraId="67A12426" w14:textId="77777777" w:rsidR="0091153C" w:rsidRDefault="0091153C" w:rsidP="0091153C">
      <w:pPr>
        <w:spacing w:line="200" w:lineRule="exact"/>
        <w:rPr>
          <w:sz w:val="20"/>
        </w:rPr>
      </w:pPr>
    </w:p>
    <w:p w14:paraId="2BF4A112" w14:textId="77777777" w:rsidR="0091153C" w:rsidRDefault="0091153C" w:rsidP="0091153C">
      <w:pPr>
        <w:spacing w:line="200" w:lineRule="exact"/>
        <w:rPr>
          <w:sz w:val="20"/>
        </w:rPr>
      </w:pPr>
    </w:p>
    <w:p w14:paraId="62D3EC27" w14:textId="77777777" w:rsidR="0091153C" w:rsidRDefault="0091153C" w:rsidP="0091153C">
      <w:pPr>
        <w:spacing w:line="200" w:lineRule="exact"/>
        <w:rPr>
          <w:sz w:val="20"/>
        </w:rPr>
      </w:pPr>
    </w:p>
    <w:p w14:paraId="77179258" w14:textId="77777777" w:rsidR="0091153C" w:rsidRDefault="0091153C" w:rsidP="0091153C">
      <w:pPr>
        <w:spacing w:line="200" w:lineRule="exact"/>
        <w:rPr>
          <w:sz w:val="20"/>
        </w:rPr>
      </w:pPr>
    </w:p>
    <w:p w14:paraId="5E5635AD" w14:textId="77777777" w:rsidR="0091153C" w:rsidRDefault="0091153C" w:rsidP="0091153C">
      <w:pPr>
        <w:spacing w:line="200" w:lineRule="exact"/>
        <w:rPr>
          <w:sz w:val="20"/>
        </w:rPr>
      </w:pPr>
    </w:p>
    <w:p w14:paraId="2C56037E" w14:textId="77777777" w:rsidR="0091153C" w:rsidRDefault="0091153C" w:rsidP="0091153C">
      <w:pPr>
        <w:spacing w:line="200" w:lineRule="exact"/>
        <w:rPr>
          <w:sz w:val="20"/>
        </w:rPr>
      </w:pPr>
    </w:p>
    <w:p w14:paraId="7AD0C3D9" w14:textId="77777777" w:rsidR="0091153C" w:rsidRDefault="0091153C" w:rsidP="0091153C">
      <w:pPr>
        <w:spacing w:line="200" w:lineRule="exact"/>
        <w:rPr>
          <w:sz w:val="20"/>
        </w:rPr>
      </w:pPr>
    </w:p>
    <w:p w14:paraId="35F65C2F" w14:textId="77777777" w:rsidR="0091153C" w:rsidRDefault="0091153C" w:rsidP="0091153C">
      <w:pPr>
        <w:spacing w:line="200" w:lineRule="exact"/>
        <w:rPr>
          <w:sz w:val="20"/>
        </w:rPr>
      </w:pPr>
    </w:p>
    <w:p w14:paraId="473B56C2" w14:textId="77777777" w:rsidR="0091153C" w:rsidRDefault="0091153C" w:rsidP="0091153C">
      <w:pPr>
        <w:spacing w:line="200" w:lineRule="exact"/>
        <w:rPr>
          <w:sz w:val="20"/>
        </w:rPr>
      </w:pPr>
    </w:p>
    <w:p w14:paraId="4A7C2898" w14:textId="77777777" w:rsidR="0091153C" w:rsidRDefault="0091153C" w:rsidP="0091153C">
      <w:pPr>
        <w:spacing w:line="200" w:lineRule="exact"/>
        <w:rPr>
          <w:sz w:val="20"/>
        </w:rPr>
      </w:pPr>
    </w:p>
    <w:p w14:paraId="182E1A13" w14:textId="77777777" w:rsidR="0091153C" w:rsidRDefault="0091153C" w:rsidP="0091153C">
      <w:pPr>
        <w:spacing w:line="200" w:lineRule="exact"/>
        <w:rPr>
          <w:sz w:val="20"/>
        </w:rPr>
      </w:pPr>
    </w:p>
    <w:p w14:paraId="3BAB0FFD" w14:textId="77777777" w:rsidR="0091153C" w:rsidRDefault="0091153C" w:rsidP="0091153C">
      <w:pPr>
        <w:spacing w:line="200" w:lineRule="exact"/>
        <w:rPr>
          <w:sz w:val="20"/>
        </w:rPr>
      </w:pPr>
    </w:p>
    <w:p w14:paraId="2C912285" w14:textId="77777777" w:rsidR="0091153C" w:rsidRDefault="0091153C" w:rsidP="0091153C">
      <w:pPr>
        <w:spacing w:line="200" w:lineRule="exact"/>
        <w:rPr>
          <w:sz w:val="20"/>
        </w:rPr>
      </w:pPr>
    </w:p>
    <w:p w14:paraId="56E61857" w14:textId="77777777" w:rsidR="0091153C" w:rsidRDefault="0091153C" w:rsidP="0091153C">
      <w:pPr>
        <w:spacing w:line="200" w:lineRule="exact"/>
        <w:rPr>
          <w:sz w:val="20"/>
        </w:rPr>
      </w:pPr>
    </w:p>
    <w:p w14:paraId="54409B25" w14:textId="77777777" w:rsidR="0091153C" w:rsidRDefault="0091153C" w:rsidP="0091153C">
      <w:pPr>
        <w:spacing w:line="200" w:lineRule="exact"/>
        <w:rPr>
          <w:sz w:val="20"/>
        </w:rPr>
      </w:pPr>
    </w:p>
    <w:p w14:paraId="4D8CB69A" w14:textId="77777777" w:rsidR="0091153C" w:rsidRDefault="0091153C" w:rsidP="0091153C">
      <w:pPr>
        <w:spacing w:line="200" w:lineRule="exact"/>
        <w:rPr>
          <w:sz w:val="20"/>
        </w:rPr>
      </w:pPr>
    </w:p>
    <w:p w14:paraId="2A461BD2" w14:textId="77777777" w:rsidR="0091153C" w:rsidRDefault="0091153C" w:rsidP="0091153C">
      <w:pPr>
        <w:spacing w:line="200" w:lineRule="exact"/>
        <w:rPr>
          <w:sz w:val="20"/>
        </w:rPr>
      </w:pPr>
    </w:p>
    <w:p w14:paraId="5EA61404" w14:textId="77777777" w:rsidR="0091153C" w:rsidRDefault="0022199D" w:rsidP="0091153C">
      <w:pPr>
        <w:spacing w:before="29" w:line="246" w:lineRule="auto"/>
        <w:ind w:left="100" w:right="203"/>
        <w:rPr>
          <w:rFonts w:ascii="Times New Roman" w:eastAsia="Times New Roman" w:hAnsi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3B935C9" wp14:editId="03515117">
                <wp:simplePos x="0" y="0"/>
                <wp:positionH relativeFrom="page">
                  <wp:posOffset>914400</wp:posOffset>
                </wp:positionH>
                <wp:positionV relativeFrom="paragraph">
                  <wp:posOffset>182880</wp:posOffset>
                </wp:positionV>
                <wp:extent cx="5576570" cy="2710180"/>
                <wp:effectExtent l="0" t="0" r="0" b="0"/>
                <wp:wrapNone/>
                <wp:docPr id="7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2710180"/>
                          <a:chOff x="1440" y="288"/>
                          <a:chExt cx="8782" cy="4268"/>
                        </a:xfrm>
                      </wpg:grpSpPr>
                      <wpg:grpSp>
                        <wpg:cNvPr id="78" name="Group 46"/>
                        <wpg:cNvGrpSpPr>
                          <a:grpSpLocks/>
                        </wpg:cNvGrpSpPr>
                        <wpg:grpSpPr bwMode="auto">
                          <a:xfrm>
                            <a:off x="2319" y="852"/>
                            <a:ext cx="1603" cy="2"/>
                            <a:chOff x="2319" y="852"/>
                            <a:chExt cx="1603" cy="2"/>
                          </a:xfrm>
                        </wpg:grpSpPr>
                        <wps:wsp>
                          <wps:cNvPr id="79" name="Freeform 48"/>
                          <wps:cNvSpPr>
                            <a:spLocks/>
                          </wps:cNvSpPr>
                          <wps:spPr bwMode="auto">
                            <a:xfrm>
                              <a:off x="2319" y="852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319 2319"/>
                                <a:gd name="T1" fmla="*/ T0 w 1603"/>
                                <a:gd name="T2" fmla="+- 0 3922 2319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47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050"/>
                              <a:ext cx="4164" cy="3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" name="Group 44"/>
                        <wpg:cNvGrpSpPr>
                          <a:grpSpLocks/>
                        </wpg:cNvGrpSpPr>
                        <wpg:grpSpPr bwMode="auto">
                          <a:xfrm>
                            <a:off x="1800" y="2569"/>
                            <a:ext cx="1196" cy="143"/>
                            <a:chOff x="1800" y="2569"/>
                            <a:chExt cx="1196" cy="143"/>
                          </a:xfrm>
                        </wpg:grpSpPr>
                        <wps:wsp>
                          <wps:cNvPr id="82" name="Freeform 45"/>
                          <wps:cNvSpPr>
                            <a:spLocks/>
                          </wps:cNvSpPr>
                          <wps:spPr bwMode="auto">
                            <a:xfrm>
                              <a:off x="1800" y="2569"/>
                              <a:ext cx="1196" cy="143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196"/>
                                <a:gd name="T2" fmla="+- 0 2712 2569"/>
                                <a:gd name="T3" fmla="*/ 2712 h 143"/>
                                <a:gd name="T4" fmla="+- 0 2996 1800"/>
                                <a:gd name="T5" fmla="*/ T4 w 1196"/>
                                <a:gd name="T6" fmla="+- 0 2712 2569"/>
                                <a:gd name="T7" fmla="*/ 2712 h 143"/>
                                <a:gd name="T8" fmla="+- 0 2996 1800"/>
                                <a:gd name="T9" fmla="*/ T8 w 1196"/>
                                <a:gd name="T10" fmla="+- 0 2569 2569"/>
                                <a:gd name="T11" fmla="*/ 2569 h 143"/>
                                <a:gd name="T12" fmla="+- 0 1800 1800"/>
                                <a:gd name="T13" fmla="*/ T12 w 1196"/>
                                <a:gd name="T14" fmla="+- 0 2569 2569"/>
                                <a:gd name="T15" fmla="*/ 2569 h 143"/>
                                <a:gd name="T16" fmla="+- 0 1800 1800"/>
                                <a:gd name="T17" fmla="*/ T16 w 1196"/>
                                <a:gd name="T18" fmla="+- 0 2712 2569"/>
                                <a:gd name="T19" fmla="*/ 27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6" h="143">
                                  <a:moveTo>
                                    <a:pt x="0" y="143"/>
                                  </a:moveTo>
                                  <a:lnTo>
                                    <a:pt x="1196" y="14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41"/>
                        <wpg:cNvGrpSpPr>
                          <a:grpSpLocks/>
                        </wpg:cNvGrpSpPr>
                        <wpg:grpSpPr bwMode="auto">
                          <a:xfrm>
                            <a:off x="1800" y="2569"/>
                            <a:ext cx="1196" cy="143"/>
                            <a:chOff x="1800" y="2569"/>
                            <a:chExt cx="1196" cy="143"/>
                          </a:xfrm>
                        </wpg:grpSpPr>
                        <wps:wsp>
                          <wps:cNvPr id="84" name="Freeform 43"/>
                          <wps:cNvSpPr>
                            <a:spLocks/>
                          </wps:cNvSpPr>
                          <wps:spPr bwMode="auto">
                            <a:xfrm>
                              <a:off x="1800" y="2569"/>
                              <a:ext cx="1196" cy="143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196"/>
                                <a:gd name="T2" fmla="+- 0 2712 2569"/>
                                <a:gd name="T3" fmla="*/ 2712 h 143"/>
                                <a:gd name="T4" fmla="+- 0 2996 1800"/>
                                <a:gd name="T5" fmla="*/ T4 w 1196"/>
                                <a:gd name="T6" fmla="+- 0 2712 2569"/>
                                <a:gd name="T7" fmla="*/ 2712 h 143"/>
                                <a:gd name="T8" fmla="+- 0 2996 1800"/>
                                <a:gd name="T9" fmla="*/ T8 w 1196"/>
                                <a:gd name="T10" fmla="+- 0 2569 2569"/>
                                <a:gd name="T11" fmla="*/ 2569 h 143"/>
                                <a:gd name="T12" fmla="+- 0 1800 1800"/>
                                <a:gd name="T13" fmla="*/ T12 w 1196"/>
                                <a:gd name="T14" fmla="+- 0 2569 2569"/>
                                <a:gd name="T15" fmla="*/ 2569 h 143"/>
                                <a:gd name="T16" fmla="+- 0 1800 1800"/>
                                <a:gd name="T17" fmla="*/ T16 w 1196"/>
                                <a:gd name="T18" fmla="+- 0 2712 2569"/>
                                <a:gd name="T19" fmla="*/ 27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6" h="143">
                                  <a:moveTo>
                                    <a:pt x="0" y="143"/>
                                  </a:moveTo>
                                  <a:lnTo>
                                    <a:pt x="1196" y="14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42"/>
                            <pic:cNvPicPr>
                              <a:picLocks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9" y="1050"/>
                              <a:ext cx="4373" cy="3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" name="Group 37"/>
                        <wpg:cNvGrpSpPr>
                          <a:grpSpLocks/>
                        </wpg:cNvGrpSpPr>
                        <wpg:grpSpPr bwMode="auto">
                          <a:xfrm>
                            <a:off x="5645" y="2882"/>
                            <a:ext cx="196" cy="120"/>
                            <a:chOff x="5645" y="2882"/>
                            <a:chExt cx="196" cy="120"/>
                          </a:xfrm>
                        </wpg:grpSpPr>
                        <wps:wsp>
                          <wps:cNvPr id="87" name="Freeform 40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721 5645"/>
                                <a:gd name="T1" fmla="*/ T0 w 196"/>
                                <a:gd name="T2" fmla="+- 0 2882 2882"/>
                                <a:gd name="T3" fmla="*/ 2882 h 120"/>
                                <a:gd name="T4" fmla="+- 0 5721 5645"/>
                                <a:gd name="T5" fmla="*/ T4 w 196"/>
                                <a:gd name="T6" fmla="+- 0 3002 2882"/>
                                <a:gd name="T7" fmla="*/ 3002 h 120"/>
                                <a:gd name="T8" fmla="+- 0 5821 5645"/>
                                <a:gd name="T9" fmla="*/ T8 w 196"/>
                                <a:gd name="T10" fmla="+- 0 2952 2882"/>
                                <a:gd name="T11" fmla="*/ 2952 h 120"/>
                                <a:gd name="T12" fmla="+- 0 5747 5645"/>
                                <a:gd name="T13" fmla="*/ T12 w 196"/>
                                <a:gd name="T14" fmla="+- 0 2952 2882"/>
                                <a:gd name="T15" fmla="*/ 2952 h 120"/>
                                <a:gd name="T16" fmla="+- 0 5751 5645"/>
                                <a:gd name="T17" fmla="*/ T16 w 196"/>
                                <a:gd name="T18" fmla="+- 0 2948 2882"/>
                                <a:gd name="T19" fmla="*/ 2948 h 120"/>
                                <a:gd name="T20" fmla="+- 0 5751 5645"/>
                                <a:gd name="T21" fmla="*/ T20 w 196"/>
                                <a:gd name="T22" fmla="+- 0 2937 2882"/>
                                <a:gd name="T23" fmla="*/ 2937 h 120"/>
                                <a:gd name="T24" fmla="+- 0 5747 5645"/>
                                <a:gd name="T25" fmla="*/ T24 w 196"/>
                                <a:gd name="T26" fmla="+- 0 2932 2882"/>
                                <a:gd name="T27" fmla="*/ 2932 h 120"/>
                                <a:gd name="T28" fmla="+- 0 5821 5645"/>
                                <a:gd name="T29" fmla="*/ T28 w 196"/>
                                <a:gd name="T30" fmla="+- 0 2932 2882"/>
                                <a:gd name="T31" fmla="*/ 2932 h 120"/>
                                <a:gd name="T32" fmla="+- 0 5721 5645"/>
                                <a:gd name="T33" fmla="*/ T32 w 196"/>
                                <a:gd name="T34" fmla="+- 0 2882 2882"/>
                                <a:gd name="T35" fmla="*/ 28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76" y="0"/>
                                  </a:moveTo>
                                  <a:lnTo>
                                    <a:pt x="76" y="12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39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721 5645"/>
                                <a:gd name="T1" fmla="*/ T0 w 196"/>
                                <a:gd name="T2" fmla="+- 0 2932 2882"/>
                                <a:gd name="T3" fmla="*/ 2932 h 120"/>
                                <a:gd name="T4" fmla="+- 0 5649 5645"/>
                                <a:gd name="T5" fmla="*/ T4 w 196"/>
                                <a:gd name="T6" fmla="+- 0 2932 2882"/>
                                <a:gd name="T7" fmla="*/ 2932 h 120"/>
                                <a:gd name="T8" fmla="+- 0 5645 5645"/>
                                <a:gd name="T9" fmla="*/ T8 w 196"/>
                                <a:gd name="T10" fmla="+- 0 2937 2882"/>
                                <a:gd name="T11" fmla="*/ 2937 h 120"/>
                                <a:gd name="T12" fmla="+- 0 5645 5645"/>
                                <a:gd name="T13" fmla="*/ T12 w 196"/>
                                <a:gd name="T14" fmla="+- 0 2948 2882"/>
                                <a:gd name="T15" fmla="*/ 2948 h 120"/>
                                <a:gd name="T16" fmla="+- 0 5649 5645"/>
                                <a:gd name="T17" fmla="*/ T16 w 196"/>
                                <a:gd name="T18" fmla="+- 0 2952 2882"/>
                                <a:gd name="T19" fmla="*/ 2952 h 120"/>
                                <a:gd name="T20" fmla="+- 0 5721 5645"/>
                                <a:gd name="T21" fmla="*/ T20 w 196"/>
                                <a:gd name="T22" fmla="+- 0 2952 2882"/>
                                <a:gd name="T23" fmla="*/ 2952 h 120"/>
                                <a:gd name="T24" fmla="+- 0 5721 5645"/>
                                <a:gd name="T25" fmla="*/ T24 w 196"/>
                                <a:gd name="T26" fmla="+- 0 2932 2882"/>
                                <a:gd name="T27" fmla="*/ 2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76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8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821 5645"/>
                                <a:gd name="T1" fmla="*/ T0 w 196"/>
                                <a:gd name="T2" fmla="+- 0 2932 2882"/>
                                <a:gd name="T3" fmla="*/ 2932 h 120"/>
                                <a:gd name="T4" fmla="+- 0 5747 5645"/>
                                <a:gd name="T5" fmla="*/ T4 w 196"/>
                                <a:gd name="T6" fmla="+- 0 2932 2882"/>
                                <a:gd name="T7" fmla="*/ 2932 h 120"/>
                                <a:gd name="T8" fmla="+- 0 5751 5645"/>
                                <a:gd name="T9" fmla="*/ T8 w 196"/>
                                <a:gd name="T10" fmla="+- 0 2937 2882"/>
                                <a:gd name="T11" fmla="*/ 2937 h 120"/>
                                <a:gd name="T12" fmla="+- 0 5751 5645"/>
                                <a:gd name="T13" fmla="*/ T12 w 196"/>
                                <a:gd name="T14" fmla="+- 0 2948 2882"/>
                                <a:gd name="T15" fmla="*/ 2948 h 120"/>
                                <a:gd name="T16" fmla="+- 0 5747 5645"/>
                                <a:gd name="T17" fmla="*/ T16 w 196"/>
                                <a:gd name="T18" fmla="+- 0 2952 2882"/>
                                <a:gd name="T19" fmla="*/ 2952 h 120"/>
                                <a:gd name="T20" fmla="+- 0 5821 5645"/>
                                <a:gd name="T21" fmla="*/ T20 w 196"/>
                                <a:gd name="T22" fmla="+- 0 2952 2882"/>
                                <a:gd name="T23" fmla="*/ 2952 h 120"/>
                                <a:gd name="T24" fmla="+- 0 5841 5645"/>
                                <a:gd name="T25" fmla="*/ T24 w 196"/>
                                <a:gd name="T26" fmla="+- 0 2942 2882"/>
                                <a:gd name="T27" fmla="*/ 2942 h 120"/>
                                <a:gd name="T28" fmla="+- 0 5821 5645"/>
                                <a:gd name="T29" fmla="*/ T28 w 196"/>
                                <a:gd name="T30" fmla="+- 0 2932 2882"/>
                                <a:gd name="T31" fmla="*/ 2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176" y="50"/>
                                  </a:moveTo>
                                  <a:lnTo>
                                    <a:pt x="102" y="50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1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2"/>
                        <wpg:cNvGrpSpPr>
                          <a:grpSpLocks/>
                        </wpg:cNvGrpSpPr>
                        <wpg:grpSpPr bwMode="auto">
                          <a:xfrm>
                            <a:off x="2578" y="295"/>
                            <a:ext cx="1892" cy="2705"/>
                            <a:chOff x="2578" y="295"/>
                            <a:chExt cx="1892" cy="2705"/>
                          </a:xfrm>
                        </wpg:grpSpPr>
                        <wps:wsp>
                          <wps:cNvPr id="91" name="Freeform 36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598 2578"/>
                                <a:gd name="T1" fmla="*/ T0 w 1892"/>
                                <a:gd name="T2" fmla="+- 0 2868 295"/>
                                <a:gd name="T3" fmla="*/ 2868 h 2705"/>
                                <a:gd name="T4" fmla="+- 0 2578 2578"/>
                                <a:gd name="T5" fmla="*/ T4 w 1892"/>
                                <a:gd name="T6" fmla="+- 0 3000 295"/>
                                <a:gd name="T7" fmla="*/ 3000 h 2705"/>
                                <a:gd name="T8" fmla="+- 0 2696 2578"/>
                                <a:gd name="T9" fmla="*/ T8 w 1892"/>
                                <a:gd name="T10" fmla="+- 0 2936 295"/>
                                <a:gd name="T11" fmla="*/ 2936 h 2705"/>
                                <a:gd name="T12" fmla="+- 0 2686 2578"/>
                                <a:gd name="T13" fmla="*/ T12 w 1892"/>
                                <a:gd name="T14" fmla="+- 0 2930 295"/>
                                <a:gd name="T15" fmla="*/ 2930 h 2705"/>
                                <a:gd name="T16" fmla="+- 0 2634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30 2578"/>
                                <a:gd name="T21" fmla="*/ T20 w 1892"/>
                                <a:gd name="T22" fmla="+- 0 2927 295"/>
                                <a:gd name="T23" fmla="*/ 2927 h 2705"/>
                                <a:gd name="T24" fmla="+- 0 2625 2578"/>
                                <a:gd name="T25" fmla="*/ T24 w 1892"/>
                                <a:gd name="T26" fmla="+- 0 2923 295"/>
                                <a:gd name="T27" fmla="*/ 2923 h 2705"/>
                                <a:gd name="T28" fmla="+- 0 2624 2578"/>
                                <a:gd name="T29" fmla="*/ T28 w 1892"/>
                                <a:gd name="T30" fmla="+- 0 2917 295"/>
                                <a:gd name="T31" fmla="*/ 2917 h 2705"/>
                                <a:gd name="T32" fmla="+- 0 2638 2578"/>
                                <a:gd name="T33" fmla="*/ T32 w 1892"/>
                                <a:gd name="T34" fmla="+- 0 2896 295"/>
                                <a:gd name="T35" fmla="*/ 2896 h 2705"/>
                                <a:gd name="T36" fmla="+- 0 2598 2578"/>
                                <a:gd name="T37" fmla="*/ T36 w 1892"/>
                                <a:gd name="T38" fmla="+- 0 2868 295"/>
                                <a:gd name="T39" fmla="*/ 2868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20" y="2573"/>
                                  </a:moveTo>
                                  <a:lnTo>
                                    <a:pt x="0" y="2705"/>
                                  </a:lnTo>
                                  <a:lnTo>
                                    <a:pt x="118" y="2641"/>
                                  </a:lnTo>
                                  <a:lnTo>
                                    <a:pt x="108" y="2635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52" y="2632"/>
                                  </a:lnTo>
                                  <a:lnTo>
                                    <a:pt x="47" y="2628"/>
                                  </a:lnTo>
                                  <a:lnTo>
                                    <a:pt x="46" y="2622"/>
                                  </a:lnTo>
                                  <a:lnTo>
                                    <a:pt x="60" y="2601"/>
                                  </a:lnTo>
                                  <a:lnTo>
                                    <a:pt x="20" y="25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5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638 2578"/>
                                <a:gd name="T1" fmla="*/ T0 w 1892"/>
                                <a:gd name="T2" fmla="+- 0 2896 295"/>
                                <a:gd name="T3" fmla="*/ 2896 h 2705"/>
                                <a:gd name="T4" fmla="+- 0 2624 2578"/>
                                <a:gd name="T5" fmla="*/ T4 w 1892"/>
                                <a:gd name="T6" fmla="+- 0 2917 295"/>
                                <a:gd name="T7" fmla="*/ 2917 h 2705"/>
                                <a:gd name="T8" fmla="+- 0 2625 2578"/>
                                <a:gd name="T9" fmla="*/ T8 w 1892"/>
                                <a:gd name="T10" fmla="+- 0 2923 295"/>
                                <a:gd name="T11" fmla="*/ 2923 h 2705"/>
                                <a:gd name="T12" fmla="+- 0 2630 2578"/>
                                <a:gd name="T13" fmla="*/ T12 w 1892"/>
                                <a:gd name="T14" fmla="+- 0 2927 295"/>
                                <a:gd name="T15" fmla="*/ 2927 h 2705"/>
                                <a:gd name="T16" fmla="+- 0 2634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40 2578"/>
                                <a:gd name="T21" fmla="*/ T20 w 1892"/>
                                <a:gd name="T22" fmla="+- 0 2929 295"/>
                                <a:gd name="T23" fmla="*/ 2929 h 2705"/>
                                <a:gd name="T24" fmla="+- 0 2643 2578"/>
                                <a:gd name="T25" fmla="*/ T24 w 1892"/>
                                <a:gd name="T26" fmla="+- 0 2924 295"/>
                                <a:gd name="T27" fmla="*/ 2924 h 2705"/>
                                <a:gd name="T28" fmla="+- 0 2655 2578"/>
                                <a:gd name="T29" fmla="*/ T28 w 1892"/>
                                <a:gd name="T30" fmla="+- 0 2908 295"/>
                                <a:gd name="T31" fmla="*/ 2908 h 2705"/>
                                <a:gd name="T32" fmla="+- 0 2638 2578"/>
                                <a:gd name="T33" fmla="*/ T32 w 1892"/>
                                <a:gd name="T34" fmla="+- 0 2896 295"/>
                                <a:gd name="T35" fmla="*/ 2896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60" y="2601"/>
                                  </a:moveTo>
                                  <a:lnTo>
                                    <a:pt x="46" y="2622"/>
                                  </a:lnTo>
                                  <a:lnTo>
                                    <a:pt x="47" y="2628"/>
                                  </a:lnTo>
                                  <a:lnTo>
                                    <a:pt x="52" y="2632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62" y="2634"/>
                                  </a:lnTo>
                                  <a:lnTo>
                                    <a:pt x="65" y="2629"/>
                                  </a:lnTo>
                                  <a:lnTo>
                                    <a:pt x="77" y="2613"/>
                                  </a:lnTo>
                                  <a:lnTo>
                                    <a:pt x="60" y="26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4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655 2578"/>
                                <a:gd name="T1" fmla="*/ T0 w 1892"/>
                                <a:gd name="T2" fmla="+- 0 2908 295"/>
                                <a:gd name="T3" fmla="*/ 2908 h 2705"/>
                                <a:gd name="T4" fmla="+- 0 2643 2578"/>
                                <a:gd name="T5" fmla="*/ T4 w 1892"/>
                                <a:gd name="T6" fmla="+- 0 2924 295"/>
                                <a:gd name="T7" fmla="*/ 2924 h 2705"/>
                                <a:gd name="T8" fmla="+- 0 2640 2578"/>
                                <a:gd name="T9" fmla="*/ T8 w 1892"/>
                                <a:gd name="T10" fmla="+- 0 2929 295"/>
                                <a:gd name="T11" fmla="*/ 2929 h 2705"/>
                                <a:gd name="T12" fmla="+- 0 2634 2578"/>
                                <a:gd name="T13" fmla="*/ T12 w 1892"/>
                                <a:gd name="T14" fmla="+- 0 2930 295"/>
                                <a:gd name="T15" fmla="*/ 2930 h 2705"/>
                                <a:gd name="T16" fmla="+- 0 2686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55 2578"/>
                                <a:gd name="T21" fmla="*/ T20 w 1892"/>
                                <a:gd name="T22" fmla="+- 0 2908 295"/>
                                <a:gd name="T23" fmla="*/ 2908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77" y="2613"/>
                                  </a:moveTo>
                                  <a:lnTo>
                                    <a:pt x="65" y="2629"/>
                                  </a:lnTo>
                                  <a:lnTo>
                                    <a:pt x="62" y="2634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108" y="2635"/>
                                  </a:lnTo>
                                  <a:lnTo>
                                    <a:pt x="77" y="26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3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4460 2578"/>
                                <a:gd name="T1" fmla="*/ T0 w 1892"/>
                                <a:gd name="T2" fmla="+- 0 295 295"/>
                                <a:gd name="T3" fmla="*/ 295 h 2705"/>
                                <a:gd name="T4" fmla="+- 0 4454 2578"/>
                                <a:gd name="T5" fmla="*/ T4 w 1892"/>
                                <a:gd name="T6" fmla="+- 0 296 295"/>
                                <a:gd name="T7" fmla="*/ 296 h 2705"/>
                                <a:gd name="T8" fmla="+- 0 4451 2578"/>
                                <a:gd name="T9" fmla="*/ T8 w 1892"/>
                                <a:gd name="T10" fmla="+- 0 301 295"/>
                                <a:gd name="T11" fmla="*/ 301 h 2705"/>
                                <a:gd name="T12" fmla="+- 0 2638 2578"/>
                                <a:gd name="T13" fmla="*/ T12 w 1892"/>
                                <a:gd name="T14" fmla="+- 0 2896 295"/>
                                <a:gd name="T15" fmla="*/ 2896 h 2705"/>
                                <a:gd name="T16" fmla="+- 0 2655 2578"/>
                                <a:gd name="T17" fmla="*/ T16 w 1892"/>
                                <a:gd name="T18" fmla="+- 0 2908 295"/>
                                <a:gd name="T19" fmla="*/ 2908 h 2705"/>
                                <a:gd name="T20" fmla="+- 0 4470 2578"/>
                                <a:gd name="T21" fmla="*/ T20 w 1892"/>
                                <a:gd name="T22" fmla="+- 0 308 295"/>
                                <a:gd name="T23" fmla="*/ 308 h 2705"/>
                                <a:gd name="T24" fmla="+- 0 4469 2578"/>
                                <a:gd name="T25" fmla="*/ T24 w 1892"/>
                                <a:gd name="T26" fmla="+- 0 301 295"/>
                                <a:gd name="T27" fmla="*/ 301 h 2705"/>
                                <a:gd name="T28" fmla="+- 0 4465 2578"/>
                                <a:gd name="T29" fmla="*/ T28 w 1892"/>
                                <a:gd name="T30" fmla="+- 0 298 295"/>
                                <a:gd name="T31" fmla="*/ 298 h 2705"/>
                                <a:gd name="T32" fmla="+- 0 4460 2578"/>
                                <a:gd name="T33" fmla="*/ T32 w 1892"/>
                                <a:gd name="T34" fmla="+- 0 295 295"/>
                                <a:gd name="T35" fmla="*/ 295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1882" y="0"/>
                                  </a:moveTo>
                                  <a:lnTo>
                                    <a:pt x="1876" y="1"/>
                                  </a:lnTo>
                                  <a:lnTo>
                                    <a:pt x="1873" y="6"/>
                                  </a:lnTo>
                                  <a:lnTo>
                                    <a:pt x="60" y="2601"/>
                                  </a:lnTo>
                                  <a:lnTo>
                                    <a:pt x="77" y="2613"/>
                                  </a:lnTo>
                                  <a:lnTo>
                                    <a:pt x="1892" y="13"/>
                                  </a:lnTo>
                                  <a:lnTo>
                                    <a:pt x="1891" y="6"/>
                                  </a:lnTo>
                                  <a:lnTo>
                                    <a:pt x="1887" y="3"/>
                                  </a:lnTo>
                                  <a:lnTo>
                                    <a:pt x="18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7"/>
                        <wpg:cNvGrpSpPr>
                          <a:grpSpLocks/>
                        </wpg:cNvGrpSpPr>
                        <wpg:grpSpPr bwMode="auto">
                          <a:xfrm>
                            <a:off x="1986" y="295"/>
                            <a:ext cx="5260" cy="3460"/>
                            <a:chOff x="1986" y="295"/>
                            <a:chExt cx="5260" cy="3460"/>
                          </a:xfrm>
                        </wpg:grpSpPr>
                        <wps:wsp>
                          <wps:cNvPr id="96" name="Freeform 31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53 1986"/>
                                <a:gd name="T1" fmla="*/ T0 w 5260"/>
                                <a:gd name="T2" fmla="+- 0 3639 295"/>
                                <a:gd name="T3" fmla="*/ 3639 h 3460"/>
                                <a:gd name="T4" fmla="+- 0 1986 1986"/>
                                <a:gd name="T5" fmla="*/ T4 w 5260"/>
                                <a:gd name="T6" fmla="+- 0 3755 295"/>
                                <a:gd name="T7" fmla="*/ 3755 h 3460"/>
                                <a:gd name="T8" fmla="+- 0 2119 1986"/>
                                <a:gd name="T9" fmla="*/ T8 w 5260"/>
                                <a:gd name="T10" fmla="+- 0 3740 295"/>
                                <a:gd name="T11" fmla="*/ 3740 h 3460"/>
                                <a:gd name="T12" fmla="+- 0 2101 1986"/>
                                <a:gd name="T13" fmla="*/ T12 w 5260"/>
                                <a:gd name="T14" fmla="+- 0 3712 295"/>
                                <a:gd name="T15" fmla="*/ 3712 h 3460"/>
                                <a:gd name="T16" fmla="+- 0 2070 1986"/>
                                <a:gd name="T17" fmla="*/ T16 w 5260"/>
                                <a:gd name="T18" fmla="+- 0 3712 295"/>
                                <a:gd name="T19" fmla="*/ 3712 h 3460"/>
                                <a:gd name="T20" fmla="+- 0 2064 1986"/>
                                <a:gd name="T21" fmla="*/ T20 w 5260"/>
                                <a:gd name="T22" fmla="+- 0 3711 295"/>
                                <a:gd name="T23" fmla="*/ 3711 h 3460"/>
                                <a:gd name="T24" fmla="+- 0 2058 1986"/>
                                <a:gd name="T25" fmla="*/ T24 w 5260"/>
                                <a:gd name="T26" fmla="+- 0 3701 295"/>
                                <a:gd name="T27" fmla="*/ 3701 h 3460"/>
                                <a:gd name="T28" fmla="+- 0 2059 1986"/>
                                <a:gd name="T29" fmla="*/ T28 w 5260"/>
                                <a:gd name="T30" fmla="+- 0 3695 295"/>
                                <a:gd name="T31" fmla="*/ 3695 h 3460"/>
                                <a:gd name="T32" fmla="+- 0 2081 1986"/>
                                <a:gd name="T33" fmla="*/ T32 w 5260"/>
                                <a:gd name="T34" fmla="+- 0 3681 295"/>
                                <a:gd name="T35" fmla="*/ 3681 h 3460"/>
                                <a:gd name="T36" fmla="+- 0 2053 1986"/>
                                <a:gd name="T37" fmla="*/ T36 w 5260"/>
                                <a:gd name="T38" fmla="+- 0 3639 295"/>
                                <a:gd name="T39" fmla="*/ 3639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67" y="3344"/>
                                  </a:moveTo>
                                  <a:lnTo>
                                    <a:pt x="0" y="3460"/>
                                  </a:lnTo>
                                  <a:lnTo>
                                    <a:pt x="133" y="3445"/>
                                  </a:lnTo>
                                  <a:lnTo>
                                    <a:pt x="115" y="3417"/>
                                  </a:lnTo>
                                  <a:lnTo>
                                    <a:pt x="84" y="3417"/>
                                  </a:lnTo>
                                  <a:lnTo>
                                    <a:pt x="78" y="3416"/>
                                  </a:lnTo>
                                  <a:lnTo>
                                    <a:pt x="72" y="3406"/>
                                  </a:lnTo>
                                  <a:lnTo>
                                    <a:pt x="73" y="3400"/>
                                  </a:lnTo>
                                  <a:lnTo>
                                    <a:pt x="95" y="3386"/>
                                  </a:lnTo>
                                  <a:lnTo>
                                    <a:pt x="67" y="33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30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81 1986"/>
                                <a:gd name="T1" fmla="*/ T0 w 5260"/>
                                <a:gd name="T2" fmla="+- 0 3681 295"/>
                                <a:gd name="T3" fmla="*/ 3681 h 3460"/>
                                <a:gd name="T4" fmla="+- 0 2059 1986"/>
                                <a:gd name="T5" fmla="*/ T4 w 5260"/>
                                <a:gd name="T6" fmla="+- 0 3695 295"/>
                                <a:gd name="T7" fmla="*/ 3695 h 3460"/>
                                <a:gd name="T8" fmla="+- 0 2058 1986"/>
                                <a:gd name="T9" fmla="*/ T8 w 5260"/>
                                <a:gd name="T10" fmla="+- 0 3701 295"/>
                                <a:gd name="T11" fmla="*/ 3701 h 3460"/>
                                <a:gd name="T12" fmla="+- 0 2064 1986"/>
                                <a:gd name="T13" fmla="*/ T12 w 5260"/>
                                <a:gd name="T14" fmla="+- 0 3711 295"/>
                                <a:gd name="T15" fmla="*/ 3711 h 3460"/>
                                <a:gd name="T16" fmla="+- 0 2070 1986"/>
                                <a:gd name="T17" fmla="*/ T16 w 5260"/>
                                <a:gd name="T18" fmla="+- 0 3712 295"/>
                                <a:gd name="T19" fmla="*/ 3712 h 3460"/>
                                <a:gd name="T20" fmla="+- 0 2092 1986"/>
                                <a:gd name="T21" fmla="*/ T20 w 5260"/>
                                <a:gd name="T22" fmla="+- 0 3698 295"/>
                                <a:gd name="T23" fmla="*/ 3698 h 3460"/>
                                <a:gd name="T24" fmla="+- 0 2081 1986"/>
                                <a:gd name="T25" fmla="*/ T24 w 5260"/>
                                <a:gd name="T26" fmla="+- 0 3681 295"/>
                                <a:gd name="T27" fmla="*/ 3681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95" y="3386"/>
                                  </a:moveTo>
                                  <a:lnTo>
                                    <a:pt x="73" y="3400"/>
                                  </a:lnTo>
                                  <a:lnTo>
                                    <a:pt x="72" y="3406"/>
                                  </a:lnTo>
                                  <a:lnTo>
                                    <a:pt x="78" y="3416"/>
                                  </a:lnTo>
                                  <a:lnTo>
                                    <a:pt x="84" y="3417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95" y="33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9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92 1986"/>
                                <a:gd name="T1" fmla="*/ T0 w 5260"/>
                                <a:gd name="T2" fmla="+- 0 3698 295"/>
                                <a:gd name="T3" fmla="*/ 3698 h 3460"/>
                                <a:gd name="T4" fmla="+- 0 2070 1986"/>
                                <a:gd name="T5" fmla="*/ T4 w 5260"/>
                                <a:gd name="T6" fmla="+- 0 3712 295"/>
                                <a:gd name="T7" fmla="*/ 3712 h 3460"/>
                                <a:gd name="T8" fmla="+- 0 2101 1986"/>
                                <a:gd name="T9" fmla="*/ T8 w 5260"/>
                                <a:gd name="T10" fmla="+- 0 3712 295"/>
                                <a:gd name="T11" fmla="*/ 3712 h 3460"/>
                                <a:gd name="T12" fmla="+- 0 2092 1986"/>
                                <a:gd name="T13" fmla="*/ T12 w 5260"/>
                                <a:gd name="T14" fmla="+- 0 3698 295"/>
                                <a:gd name="T15" fmla="*/ 3698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106" y="3403"/>
                                  </a:moveTo>
                                  <a:lnTo>
                                    <a:pt x="84" y="3417"/>
                                  </a:lnTo>
                                  <a:lnTo>
                                    <a:pt x="115" y="3417"/>
                                  </a:lnTo>
                                  <a:lnTo>
                                    <a:pt x="106" y="34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8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7234 1986"/>
                                <a:gd name="T1" fmla="*/ T0 w 5260"/>
                                <a:gd name="T2" fmla="+- 0 295 295"/>
                                <a:gd name="T3" fmla="*/ 295 h 3460"/>
                                <a:gd name="T4" fmla="+- 0 2081 1986"/>
                                <a:gd name="T5" fmla="*/ T4 w 5260"/>
                                <a:gd name="T6" fmla="+- 0 3681 295"/>
                                <a:gd name="T7" fmla="*/ 3681 h 3460"/>
                                <a:gd name="T8" fmla="+- 0 2092 1986"/>
                                <a:gd name="T9" fmla="*/ T8 w 5260"/>
                                <a:gd name="T10" fmla="+- 0 3698 295"/>
                                <a:gd name="T11" fmla="*/ 3698 h 3460"/>
                                <a:gd name="T12" fmla="+- 0 7240 1986"/>
                                <a:gd name="T13" fmla="*/ T12 w 5260"/>
                                <a:gd name="T14" fmla="+- 0 315 295"/>
                                <a:gd name="T15" fmla="*/ 315 h 3460"/>
                                <a:gd name="T16" fmla="+- 0 7245 1986"/>
                                <a:gd name="T17" fmla="*/ T16 w 5260"/>
                                <a:gd name="T18" fmla="+- 0 312 295"/>
                                <a:gd name="T19" fmla="*/ 312 h 3460"/>
                                <a:gd name="T20" fmla="+- 0 7246 1986"/>
                                <a:gd name="T21" fmla="*/ T20 w 5260"/>
                                <a:gd name="T22" fmla="+- 0 306 295"/>
                                <a:gd name="T23" fmla="*/ 306 h 3460"/>
                                <a:gd name="T24" fmla="+- 0 7243 1986"/>
                                <a:gd name="T25" fmla="*/ T24 w 5260"/>
                                <a:gd name="T26" fmla="+- 0 301 295"/>
                                <a:gd name="T27" fmla="*/ 301 h 3460"/>
                                <a:gd name="T28" fmla="+- 0 7240 1986"/>
                                <a:gd name="T29" fmla="*/ T28 w 5260"/>
                                <a:gd name="T30" fmla="+- 0 296 295"/>
                                <a:gd name="T31" fmla="*/ 296 h 3460"/>
                                <a:gd name="T32" fmla="+- 0 7234 1986"/>
                                <a:gd name="T33" fmla="*/ T32 w 5260"/>
                                <a:gd name="T34" fmla="+- 0 295 295"/>
                                <a:gd name="T35" fmla="*/ 295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5248" y="0"/>
                                  </a:moveTo>
                                  <a:lnTo>
                                    <a:pt x="95" y="3386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5254" y="20"/>
                                  </a:lnTo>
                                  <a:lnTo>
                                    <a:pt x="5259" y="17"/>
                                  </a:lnTo>
                                  <a:lnTo>
                                    <a:pt x="5260" y="11"/>
                                  </a:lnTo>
                                  <a:lnTo>
                                    <a:pt x="5257" y="6"/>
                                  </a:lnTo>
                                  <a:lnTo>
                                    <a:pt x="5254" y="1"/>
                                  </a:lnTo>
                                  <a:lnTo>
                                    <a:pt x="52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2"/>
                        <wpg:cNvGrpSpPr>
                          <a:grpSpLocks/>
                        </wpg:cNvGrpSpPr>
                        <wpg:grpSpPr bwMode="auto">
                          <a:xfrm>
                            <a:off x="4019" y="760"/>
                            <a:ext cx="5260" cy="3146"/>
                            <a:chOff x="4019" y="760"/>
                            <a:chExt cx="5260" cy="3146"/>
                          </a:xfrm>
                        </wpg:grpSpPr>
                        <wps:wsp>
                          <wps:cNvPr id="101" name="Freeform 26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171 4019"/>
                                <a:gd name="T1" fmla="*/ T0 w 5260"/>
                                <a:gd name="T2" fmla="+- 0 3854 760"/>
                                <a:gd name="T3" fmla="*/ 3854 h 3146"/>
                                <a:gd name="T4" fmla="+- 0 9145 4019"/>
                                <a:gd name="T5" fmla="*/ T4 w 5260"/>
                                <a:gd name="T6" fmla="+- 0 3896 760"/>
                                <a:gd name="T7" fmla="*/ 3896 h 3146"/>
                                <a:gd name="T8" fmla="+- 0 9279 4019"/>
                                <a:gd name="T9" fmla="*/ T8 w 5260"/>
                                <a:gd name="T10" fmla="+- 0 3906 760"/>
                                <a:gd name="T11" fmla="*/ 3906 h 3146"/>
                                <a:gd name="T12" fmla="+- 0 9254 4019"/>
                                <a:gd name="T13" fmla="*/ T12 w 5260"/>
                                <a:gd name="T14" fmla="+- 0 3867 760"/>
                                <a:gd name="T15" fmla="*/ 3867 h 3146"/>
                                <a:gd name="T16" fmla="+- 0 9193 4019"/>
                                <a:gd name="T17" fmla="*/ T16 w 5260"/>
                                <a:gd name="T18" fmla="+- 0 3867 760"/>
                                <a:gd name="T19" fmla="*/ 3867 h 3146"/>
                                <a:gd name="T20" fmla="+- 0 9188 4019"/>
                                <a:gd name="T21" fmla="*/ T20 w 5260"/>
                                <a:gd name="T22" fmla="+- 0 3864 760"/>
                                <a:gd name="T23" fmla="*/ 3864 h 3146"/>
                                <a:gd name="T24" fmla="+- 0 9171 4019"/>
                                <a:gd name="T25" fmla="*/ T24 w 5260"/>
                                <a:gd name="T26" fmla="+- 0 3854 760"/>
                                <a:gd name="T27" fmla="*/ 3854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52" y="3094"/>
                                  </a:moveTo>
                                  <a:lnTo>
                                    <a:pt x="5126" y="3136"/>
                                  </a:lnTo>
                                  <a:lnTo>
                                    <a:pt x="5260" y="3146"/>
                                  </a:lnTo>
                                  <a:lnTo>
                                    <a:pt x="5235" y="3107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169" y="3104"/>
                                  </a:lnTo>
                                  <a:lnTo>
                                    <a:pt x="5152" y="30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25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181 4019"/>
                                <a:gd name="T1" fmla="*/ T0 w 5260"/>
                                <a:gd name="T2" fmla="+- 0 3836 760"/>
                                <a:gd name="T3" fmla="*/ 3836 h 3146"/>
                                <a:gd name="T4" fmla="+- 0 9171 4019"/>
                                <a:gd name="T5" fmla="*/ T4 w 5260"/>
                                <a:gd name="T6" fmla="+- 0 3854 760"/>
                                <a:gd name="T7" fmla="*/ 3854 h 3146"/>
                                <a:gd name="T8" fmla="+- 0 9188 4019"/>
                                <a:gd name="T9" fmla="*/ T8 w 5260"/>
                                <a:gd name="T10" fmla="+- 0 3864 760"/>
                                <a:gd name="T11" fmla="*/ 3864 h 3146"/>
                                <a:gd name="T12" fmla="+- 0 9193 4019"/>
                                <a:gd name="T13" fmla="*/ T12 w 5260"/>
                                <a:gd name="T14" fmla="+- 0 3867 760"/>
                                <a:gd name="T15" fmla="*/ 3867 h 3146"/>
                                <a:gd name="T16" fmla="+- 0 9199 4019"/>
                                <a:gd name="T17" fmla="*/ T16 w 5260"/>
                                <a:gd name="T18" fmla="+- 0 3865 760"/>
                                <a:gd name="T19" fmla="*/ 3865 h 3146"/>
                                <a:gd name="T20" fmla="+- 0 9202 4019"/>
                                <a:gd name="T21" fmla="*/ T20 w 5260"/>
                                <a:gd name="T22" fmla="+- 0 3860 760"/>
                                <a:gd name="T23" fmla="*/ 3860 h 3146"/>
                                <a:gd name="T24" fmla="+- 0 9205 4019"/>
                                <a:gd name="T25" fmla="*/ T24 w 5260"/>
                                <a:gd name="T26" fmla="+- 0 3856 760"/>
                                <a:gd name="T27" fmla="*/ 3856 h 3146"/>
                                <a:gd name="T28" fmla="+- 0 9203 4019"/>
                                <a:gd name="T29" fmla="*/ T28 w 5260"/>
                                <a:gd name="T30" fmla="+- 0 3849 760"/>
                                <a:gd name="T31" fmla="*/ 3849 h 3146"/>
                                <a:gd name="T32" fmla="+- 0 9198 4019"/>
                                <a:gd name="T33" fmla="*/ T32 w 5260"/>
                                <a:gd name="T34" fmla="+- 0 3847 760"/>
                                <a:gd name="T35" fmla="*/ 3847 h 3146"/>
                                <a:gd name="T36" fmla="+- 0 9181 4019"/>
                                <a:gd name="T37" fmla="*/ T36 w 5260"/>
                                <a:gd name="T38" fmla="+- 0 3836 760"/>
                                <a:gd name="T39" fmla="*/ 3836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62" y="3076"/>
                                  </a:moveTo>
                                  <a:lnTo>
                                    <a:pt x="5152" y="3094"/>
                                  </a:lnTo>
                                  <a:lnTo>
                                    <a:pt x="5169" y="3104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180" y="3105"/>
                                  </a:lnTo>
                                  <a:lnTo>
                                    <a:pt x="5183" y="3100"/>
                                  </a:lnTo>
                                  <a:lnTo>
                                    <a:pt x="5186" y="3096"/>
                                  </a:lnTo>
                                  <a:lnTo>
                                    <a:pt x="5184" y="3089"/>
                                  </a:lnTo>
                                  <a:lnTo>
                                    <a:pt x="5179" y="3087"/>
                                  </a:lnTo>
                                  <a:lnTo>
                                    <a:pt x="5162" y="30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24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207 4019"/>
                                <a:gd name="T1" fmla="*/ T0 w 5260"/>
                                <a:gd name="T2" fmla="+- 0 3793 760"/>
                                <a:gd name="T3" fmla="*/ 3793 h 3146"/>
                                <a:gd name="T4" fmla="+- 0 9181 4019"/>
                                <a:gd name="T5" fmla="*/ T4 w 5260"/>
                                <a:gd name="T6" fmla="+- 0 3836 760"/>
                                <a:gd name="T7" fmla="*/ 3836 h 3146"/>
                                <a:gd name="T8" fmla="+- 0 9198 4019"/>
                                <a:gd name="T9" fmla="*/ T8 w 5260"/>
                                <a:gd name="T10" fmla="+- 0 3847 760"/>
                                <a:gd name="T11" fmla="*/ 3847 h 3146"/>
                                <a:gd name="T12" fmla="+- 0 9203 4019"/>
                                <a:gd name="T13" fmla="*/ T12 w 5260"/>
                                <a:gd name="T14" fmla="+- 0 3849 760"/>
                                <a:gd name="T15" fmla="*/ 3849 h 3146"/>
                                <a:gd name="T16" fmla="+- 0 9205 4019"/>
                                <a:gd name="T17" fmla="*/ T16 w 5260"/>
                                <a:gd name="T18" fmla="+- 0 3856 760"/>
                                <a:gd name="T19" fmla="*/ 3856 h 3146"/>
                                <a:gd name="T20" fmla="+- 0 9202 4019"/>
                                <a:gd name="T21" fmla="*/ T20 w 5260"/>
                                <a:gd name="T22" fmla="+- 0 3860 760"/>
                                <a:gd name="T23" fmla="*/ 3860 h 3146"/>
                                <a:gd name="T24" fmla="+- 0 9199 4019"/>
                                <a:gd name="T25" fmla="*/ T24 w 5260"/>
                                <a:gd name="T26" fmla="+- 0 3865 760"/>
                                <a:gd name="T27" fmla="*/ 3865 h 3146"/>
                                <a:gd name="T28" fmla="+- 0 9193 4019"/>
                                <a:gd name="T29" fmla="*/ T28 w 5260"/>
                                <a:gd name="T30" fmla="+- 0 3867 760"/>
                                <a:gd name="T31" fmla="*/ 3867 h 3146"/>
                                <a:gd name="T32" fmla="+- 0 9254 4019"/>
                                <a:gd name="T33" fmla="*/ T32 w 5260"/>
                                <a:gd name="T34" fmla="+- 0 3867 760"/>
                                <a:gd name="T35" fmla="*/ 3867 h 3146"/>
                                <a:gd name="T36" fmla="+- 0 9207 4019"/>
                                <a:gd name="T37" fmla="*/ T36 w 5260"/>
                                <a:gd name="T38" fmla="+- 0 3793 760"/>
                                <a:gd name="T39" fmla="*/ 3793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88" y="3033"/>
                                  </a:moveTo>
                                  <a:lnTo>
                                    <a:pt x="5162" y="3076"/>
                                  </a:lnTo>
                                  <a:lnTo>
                                    <a:pt x="5179" y="3087"/>
                                  </a:lnTo>
                                  <a:lnTo>
                                    <a:pt x="5184" y="3089"/>
                                  </a:lnTo>
                                  <a:lnTo>
                                    <a:pt x="5186" y="3096"/>
                                  </a:lnTo>
                                  <a:lnTo>
                                    <a:pt x="5183" y="3100"/>
                                  </a:lnTo>
                                  <a:lnTo>
                                    <a:pt x="5180" y="3105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235" y="3107"/>
                                  </a:lnTo>
                                  <a:lnTo>
                                    <a:pt x="5188" y="30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23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4030 4019"/>
                                <a:gd name="T1" fmla="*/ T0 w 5260"/>
                                <a:gd name="T2" fmla="+- 0 760 760"/>
                                <a:gd name="T3" fmla="*/ 760 h 3146"/>
                                <a:gd name="T4" fmla="+- 0 4024 4019"/>
                                <a:gd name="T5" fmla="*/ T4 w 5260"/>
                                <a:gd name="T6" fmla="+- 0 762 760"/>
                                <a:gd name="T7" fmla="*/ 762 h 3146"/>
                                <a:gd name="T8" fmla="+- 0 4021 4019"/>
                                <a:gd name="T9" fmla="*/ T8 w 5260"/>
                                <a:gd name="T10" fmla="+- 0 766 760"/>
                                <a:gd name="T11" fmla="*/ 766 h 3146"/>
                                <a:gd name="T12" fmla="+- 0 4019 4019"/>
                                <a:gd name="T13" fmla="*/ T12 w 5260"/>
                                <a:gd name="T14" fmla="+- 0 771 760"/>
                                <a:gd name="T15" fmla="*/ 771 h 3146"/>
                                <a:gd name="T16" fmla="+- 0 4020 4019"/>
                                <a:gd name="T17" fmla="*/ T16 w 5260"/>
                                <a:gd name="T18" fmla="+- 0 777 760"/>
                                <a:gd name="T19" fmla="*/ 777 h 3146"/>
                                <a:gd name="T20" fmla="+- 0 4025 4019"/>
                                <a:gd name="T21" fmla="*/ T20 w 5260"/>
                                <a:gd name="T22" fmla="+- 0 780 760"/>
                                <a:gd name="T23" fmla="*/ 780 h 3146"/>
                                <a:gd name="T24" fmla="+- 0 9171 4019"/>
                                <a:gd name="T25" fmla="*/ T24 w 5260"/>
                                <a:gd name="T26" fmla="+- 0 3854 760"/>
                                <a:gd name="T27" fmla="*/ 3854 h 3146"/>
                                <a:gd name="T28" fmla="+- 0 9181 4019"/>
                                <a:gd name="T29" fmla="*/ T28 w 5260"/>
                                <a:gd name="T30" fmla="+- 0 3836 760"/>
                                <a:gd name="T31" fmla="*/ 3836 h 3146"/>
                                <a:gd name="T32" fmla="+- 0 4035 4019"/>
                                <a:gd name="T33" fmla="*/ T32 w 5260"/>
                                <a:gd name="T34" fmla="+- 0 763 760"/>
                                <a:gd name="T35" fmla="*/ 763 h 3146"/>
                                <a:gd name="T36" fmla="+- 0 4030 4019"/>
                                <a:gd name="T37" fmla="*/ T36 w 5260"/>
                                <a:gd name="T38" fmla="+- 0 760 760"/>
                                <a:gd name="T39" fmla="*/ 760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11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5152" y="3094"/>
                                  </a:lnTo>
                                  <a:lnTo>
                                    <a:pt x="5162" y="307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745F2" id="Group 21" o:spid="_x0000_s1026" style="position:absolute;margin-left:1in;margin-top:14.4pt;width:439.1pt;height:213.4pt;z-index:-251655680;mso-position-horizontal-relative:page" coordorigin="1440,288" coordsize="8782,42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cAAgpQ5AAAUO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eYCX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HmAkI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">
                <v:group id="Group 46" o:spid="_x0000_s1027" style="position:absolute;left:2319;top:852;width:1603;height:2" coordorigin="2319,852" coordsize="160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shape id="Freeform 48" o:spid="_x0000_s1028" style="position:absolute;left:2319;top:852;width:1603;height:2;visibility:visible;mso-wrap-style:square;v-text-anchor:top" coordsize="160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" path="m,l1603,e" filled="f" strokeweight=".7pt">
                    <v:path arrowok="t" o:connecttype="custom" o:connectlocs="0,0;1603,0" o:connectangles="0,0"/>
                  </v:shape>
                  <v:shape id="Picture 47" o:spid="_x0000_s1029" type="#_x0000_t75" style="position:absolute;left:1440;top:1050;width:4164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">
                    <v:imagedata r:id="rId18" o:title=""/>
                    <o:lock v:ext="edit" aspectratio="f"/>
                  </v:shape>
                </v:group>
                <v:group id="Group 44" o:spid="_x0000_s1030" style="position:absolute;left:1800;top:2569;width:1196;height:143" coordorigin="1800,2569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<v:shape id="Freeform 45" o:spid="_x0000_s1031" style="position:absolute;left:1800;top:2569;width:1196;height:143;visibility:visible;mso-wrap-style:square;v-text-anchor:top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" path="m,143r1196,l1196,,,,,143e" stroked="f">
                    <v:path arrowok="t" o:connecttype="custom" o:connectlocs="0,2712;1196,2712;1196,2569;0,2569;0,2712" o:connectangles="0,0,0,0,0"/>
                  </v:shape>
                </v:group>
                <v:group id="Group 41" o:spid="_x0000_s1032" style="position:absolute;left:1800;top:2569;width:1196;height:143" coordorigin="1800,2569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">
                  <v:shape id="Freeform 43" o:spid="_x0000_s1033" style="position:absolute;left:1800;top:2569;width:1196;height:143;visibility:visible;mso-wrap-style:square;v-text-anchor:top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" path="m,143r1196,l1196,,,,,143xe" filled="f">
                    <v:path arrowok="t" o:connecttype="custom" o:connectlocs="0,2712;1196,2712;1196,2569;0,2569;0,2712" o:connectangles="0,0,0,0,0"/>
                  </v:shape>
                  <v:shape id="Picture 42" o:spid="_x0000_s1034" type="#_x0000_t75" style="position:absolute;left:5849;top:1050;width:4373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">
                    <v:imagedata r:id="rId19" o:title=""/>
                    <o:lock v:ext="edit" aspectratio="f"/>
                  </v:shape>
                </v:group>
                <v:group id="Group 37" o:spid="_x0000_s1035" style="position:absolute;left:5645;top:2882;width:196;height:120" coordorigin="5645,2882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<v:shape id="Freeform 40" o:spid="_x0000_s1036" style="position:absolute;left:5645;top:2882;width:196;height:120;visibility:visible;mso-wrap-style:square;v-text-anchor:top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" path="m76,r,120l176,70r-74,l106,66r,-11l102,50r74,l76,e" fillcolor="black" stroked="f">
                    <v:path arrowok="t" o:connecttype="custom" o:connectlocs="76,2882;76,3002;176,2952;102,2952;106,2948;106,2937;102,2932;176,2932;76,2882" o:connectangles="0,0,0,0,0,0,0,0,0"/>
                  </v:shape>
                  <v:shape id="Freeform 39" o:spid="_x0000_s1037" style="position:absolute;left:5645;top:2882;width:196;height:120;visibility:visible;mso-wrap-style:square;v-text-anchor:top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" path="m76,50l4,50,,55,,66r4,4l76,70r,-20e" fillcolor="black" stroked="f">
                    <v:path arrowok="t" o:connecttype="custom" o:connectlocs="76,2932;4,2932;0,2937;0,2948;4,2952;76,2952;76,2932" o:connectangles="0,0,0,0,0,0,0"/>
                  </v:shape>
                  <v:shape id="Freeform 38" o:spid="_x0000_s1038" style="position:absolute;left:5645;top:2882;width:196;height:120;visibility:visible;mso-wrap-style:square;v-text-anchor:top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" path="m176,50r-74,l106,55r,11l102,70r74,l196,60,176,50e" fillcolor="black" stroked="f">
                    <v:path arrowok="t" o:connecttype="custom" o:connectlocs="176,2932;102,2932;106,2937;106,2948;102,2952;176,2952;196,2942;176,2932" o:connectangles="0,0,0,0,0,0,0,0"/>
                  </v:shape>
                </v:group>
                <v:group id="Group 32" o:spid="_x0000_s1039" style="position:absolute;left:2578;top:295;width:1892;height:2705" coordorigin="2578,295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shape id="Freeform 36" o:spid="_x0000_s1040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" path="m20,2573l,2705r118,-64l108,2635r-52,l52,2632r-5,-4l46,2622r14,-21l20,2573e" fillcolor="black" stroked="f">
                    <v:path arrowok="t" o:connecttype="custom" o:connectlocs="20,2868;0,3000;118,2936;108,2930;56,2930;52,2927;47,2923;46,2917;60,2896;20,2868" o:connectangles="0,0,0,0,0,0,0,0,0,0"/>
                  </v:shape>
                  <v:shape id="Freeform 35" o:spid="_x0000_s1041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" path="m60,2601r-14,21l47,2628r5,4l56,2635r6,-1l65,2629r12,-16l60,2601e" fillcolor="black" stroked="f">
                    <v:path arrowok="t" o:connecttype="custom" o:connectlocs="60,2896;46,2917;47,2923;52,2927;56,2930;62,2929;65,2924;77,2908;60,2896" o:connectangles="0,0,0,0,0,0,0,0,0"/>
                  </v:shape>
                  <v:shape id="Freeform 34" o:spid="_x0000_s1042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" path="m77,2613r-12,16l62,2634r-6,1l108,2635,77,2613e" fillcolor="black" stroked="f">
                    <v:path arrowok="t" o:connecttype="custom" o:connectlocs="77,2908;65,2924;62,2929;56,2930;108,2930;77,2908" o:connectangles="0,0,0,0,0,0"/>
                  </v:shape>
                  <v:shape id="Freeform 33" o:spid="_x0000_s1043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" path="m1882,r-6,1l1873,6,60,2601r17,12l1892,13r-1,-7l1887,3,1882,e" fillcolor="black" stroked="f">
                    <v:path arrowok="t" o:connecttype="custom" o:connectlocs="1882,295;1876,296;1873,301;60,2896;77,2908;1892,308;1891,301;1887,298;1882,295" o:connectangles="0,0,0,0,0,0,0,0,0"/>
                  </v:shape>
                </v:group>
                <v:group id="Group 27" o:spid="_x0000_s1044" style="position:absolute;left:1986;top:295;width:5260;height:3460" coordorigin="1986,295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<v:shape id="Freeform 31" o:spid="_x0000_s1045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" path="m67,3344l,3460r133,-15l115,3417r-31,l78,3416r-6,-10l73,3400r22,-14l67,3344e" fillcolor="black" stroked="f">
                    <v:path arrowok="t" o:connecttype="custom" o:connectlocs="67,3639;0,3755;133,3740;115,3712;84,3712;78,3711;72,3701;73,3695;95,3681;67,3639" o:connectangles="0,0,0,0,0,0,0,0,0,0"/>
                  </v:shape>
                  <v:shape id="Freeform 30" o:spid="_x0000_s1046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" path="m95,3386r-22,14l72,3406r6,10l84,3417r22,-14l95,3386e" fillcolor="black" stroked="f">
                    <v:path arrowok="t" o:connecttype="custom" o:connectlocs="95,3681;73,3695;72,3701;78,3711;84,3712;106,3698;95,3681" o:connectangles="0,0,0,0,0,0,0"/>
                  </v:shape>
                  <v:shape id="Freeform 29" o:spid="_x0000_s1047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" path="m106,3403r-22,14l115,3417r-9,-14e" fillcolor="black" stroked="f">
                    <v:path arrowok="t" o:connecttype="custom" o:connectlocs="106,3698;84,3712;115,3712;106,3698" o:connectangles="0,0,0,0"/>
                  </v:shape>
                  <v:shape id="Freeform 28" o:spid="_x0000_s1048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" path="m5248,l95,3386r11,17l5254,20r5,-3l5260,11r-3,-5l5254,1,5248,e" fillcolor="black" stroked="f">
                    <v:path arrowok="t" o:connecttype="custom" o:connectlocs="5248,295;95,3681;106,3698;5254,315;5259,312;5260,306;5257,301;5254,296;5248,295" o:connectangles="0,0,0,0,0,0,0,0,0"/>
                  </v:shape>
                </v:group>
                <v:group id="Group 22" o:spid="_x0000_s1049" style="position:absolute;left:4019;top:760;width:5260;height:3146" coordorigin="4019,760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<v:shape id="Freeform 26" o:spid="_x0000_s1050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" path="m5152,3094r-26,42l5260,3146r-25,-39l5174,3107r-5,-3l5152,3094e" fillcolor="black" stroked="f">
                    <v:path arrowok="t" o:connecttype="custom" o:connectlocs="5152,3854;5126,3896;5260,3906;5235,3867;5174,3867;5169,3864;5152,3854" o:connectangles="0,0,0,0,0,0,0"/>
                  </v:shape>
                  <v:shape id="Freeform 25" o:spid="_x0000_s1051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" path="m5162,3076r-10,18l5169,3104r5,3l5180,3105r3,-5l5186,3096r-2,-7l5179,3087r-17,-11e" fillcolor="black" stroked="f">
                    <v:path arrowok="t" o:connecttype="custom" o:connectlocs="5162,3836;5152,3854;5169,3864;5174,3867;5180,3865;5183,3860;5186,3856;5184,3849;5179,3847;5162,3836" o:connectangles="0,0,0,0,0,0,0,0,0,0"/>
                  </v:shape>
                  <v:shape id="Freeform 24" o:spid="_x0000_s1052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" path="m5188,3033r-26,43l5179,3087r5,2l5186,3096r-3,4l5180,3105r-6,2l5235,3107r-47,-74e" fillcolor="black" stroked="f">
                    <v:path arrowok="t" o:connecttype="custom" o:connectlocs="5188,3793;5162,3836;5179,3847;5184,3849;5186,3856;5183,3860;5180,3865;5174,3867;5235,3867;5188,3793" o:connectangles="0,0,0,0,0,0,0,0,0,0"/>
                  </v:shape>
                  <v:shape id="Freeform 23" o:spid="_x0000_s1053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" path="m11,l5,2,2,6,,11r1,6l6,20,5152,3094r10,-18l16,3,11,e" fillcolor="black" stroked="f">
                    <v:path arrowok="t" o:connecttype="custom" o:connectlocs="11,760;5,762;2,766;0,771;1,777;6,780;5152,3854;5162,3836;16,763;11,760" o:connectangles="0,0,0,0,0,0,0,0,0,0"/>
                  </v:shape>
                </v:group>
                <w10:wrap anchorx="page"/>
              </v:group>
            </w:pict>
          </mc:Fallback>
        </mc:AlternateContent>
      </w:r>
      <w:r w:rsidR="0091153C">
        <w:rPr>
          <w:rFonts w:ascii="Times New Roman" w:eastAsia="Times New Roman" w:hAnsi="Times New Roman"/>
          <w:szCs w:val="24"/>
        </w:rPr>
        <w:t xml:space="preserve">3. </w:t>
      </w:r>
      <w:r w:rsidR="0091153C">
        <w:rPr>
          <w:rFonts w:ascii="Times New Roman" w:eastAsia="Times New Roman" w:hAnsi="Times New Roman"/>
          <w:spacing w:val="1"/>
          <w:szCs w:val="24"/>
        </w:rPr>
        <w:t>S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le</w:t>
      </w:r>
      <w:r w:rsidR="0091153C">
        <w:rPr>
          <w:rFonts w:ascii="Times New Roman" w:eastAsia="Times New Roman" w:hAnsi="Times New Roman"/>
          <w:spacing w:val="-1"/>
          <w:szCs w:val="24"/>
        </w:rPr>
        <w:t>c</w:t>
      </w:r>
      <w:r w:rsidR="0091153C">
        <w:rPr>
          <w:rFonts w:ascii="Times New Roman" w:eastAsia="Times New Roman" w:hAnsi="Times New Roman"/>
          <w:szCs w:val="24"/>
        </w:rPr>
        <w:t xml:space="preserve">t </w:t>
      </w:r>
      <w:r w:rsidR="0091153C">
        <w:rPr>
          <w:rFonts w:ascii="Times New Roman" w:eastAsia="Times New Roman" w:hAnsi="Times New Roman"/>
          <w:spacing w:val="1"/>
          <w:szCs w:val="24"/>
        </w:rPr>
        <w:t>t</w:t>
      </w:r>
      <w:r w:rsidR="0091153C">
        <w:rPr>
          <w:rFonts w:ascii="Times New Roman" w:eastAsia="Times New Roman" w:hAnsi="Times New Roman"/>
          <w:szCs w:val="24"/>
        </w:rPr>
        <w:t>he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c</w:t>
      </w:r>
      <w:r w:rsidR="0091153C">
        <w:rPr>
          <w:rFonts w:ascii="Times New Roman" w:eastAsia="Times New Roman" w:hAnsi="Times New Roman"/>
          <w:szCs w:val="24"/>
        </w:rPr>
        <w:t>o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r</w:t>
      </w:r>
      <w:r w:rsidR="0091153C">
        <w:rPr>
          <w:rFonts w:ascii="Times New Roman" w:eastAsia="Times New Roman" w:hAnsi="Times New Roman"/>
          <w:spacing w:val="-2"/>
          <w:szCs w:val="24"/>
        </w:rPr>
        <w:t>e</w:t>
      </w:r>
      <w:r w:rsidR="0091153C">
        <w:rPr>
          <w:rFonts w:ascii="Times New Roman" w:eastAsia="Times New Roman" w:hAnsi="Times New Roman"/>
          <w:spacing w:val="-1"/>
          <w:szCs w:val="24"/>
        </w:rPr>
        <w:t>c</w:t>
      </w:r>
      <w:r w:rsidR="0091153C">
        <w:rPr>
          <w:rFonts w:ascii="Times New Roman" w:eastAsia="Times New Roman" w:hAnsi="Times New Roman"/>
          <w:szCs w:val="24"/>
        </w:rPr>
        <w:t>t Te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m (FALL</w:t>
      </w:r>
      <w:r w:rsidR="0091153C">
        <w:rPr>
          <w:rFonts w:ascii="Times New Roman" w:eastAsia="Times New Roman" w:hAnsi="Times New Roman"/>
          <w:spacing w:val="-2"/>
          <w:szCs w:val="24"/>
        </w:rPr>
        <w:t xml:space="preserve"> </w:t>
      </w:r>
      <w:r w:rsidR="0091153C" w:rsidRPr="0047209F">
        <w:rPr>
          <w:rFonts w:ascii="Times New Roman" w:eastAsia="Times New Roman" w:hAnsi="Times New Roman"/>
          <w:b/>
          <w:bCs/>
          <w:szCs w:val="24"/>
        </w:rPr>
        <w:t>20</w:t>
      </w:r>
      <w:r w:rsidR="0047209F" w:rsidRPr="0047209F">
        <w:rPr>
          <w:rFonts w:ascii="Times New Roman" w:eastAsia="Times New Roman" w:hAnsi="Times New Roman"/>
          <w:b/>
          <w:bCs/>
          <w:szCs w:val="24"/>
        </w:rPr>
        <w:t>20</w:t>
      </w:r>
      <w:r w:rsidR="0047209F">
        <w:rPr>
          <w:rFonts w:ascii="Times New Roman" w:eastAsia="Times New Roman" w:hAnsi="Times New Roman"/>
          <w:szCs w:val="24"/>
        </w:rPr>
        <w:t>)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a</w:t>
      </w:r>
      <w:r w:rsidR="0091153C">
        <w:rPr>
          <w:rFonts w:ascii="Times New Roman" w:eastAsia="Times New Roman" w:hAnsi="Times New Roman"/>
          <w:szCs w:val="24"/>
        </w:rPr>
        <w:t xml:space="preserve">nd </w:t>
      </w:r>
      <w:r w:rsidR="0091153C">
        <w:rPr>
          <w:rFonts w:ascii="Times New Roman" w:eastAsia="Times New Roman" w:hAnsi="Times New Roman"/>
          <w:spacing w:val="-1"/>
          <w:szCs w:val="24"/>
        </w:rPr>
        <w:t>c</w:t>
      </w:r>
      <w:r w:rsidR="0091153C">
        <w:rPr>
          <w:rFonts w:ascii="Times New Roman" w:eastAsia="Times New Roman" w:hAnsi="Times New Roman"/>
          <w:szCs w:val="24"/>
        </w:rPr>
        <w:t>l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pacing w:val="-1"/>
          <w:szCs w:val="24"/>
        </w:rPr>
        <w:t>c</w:t>
      </w:r>
      <w:r w:rsidR="0091153C">
        <w:rPr>
          <w:rFonts w:ascii="Times New Roman" w:eastAsia="Times New Roman" w:hAnsi="Times New Roman"/>
          <w:szCs w:val="24"/>
        </w:rPr>
        <w:t>k on the Cl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 xml:space="preserve">ss </w:t>
      </w:r>
      <w:r w:rsidR="0091153C">
        <w:rPr>
          <w:rFonts w:ascii="Times New Roman" w:eastAsia="Times New Roman" w:hAnsi="Times New Roman"/>
          <w:spacing w:val="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oster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 xml:space="preserve">icon. </w:t>
      </w:r>
      <w:r w:rsidR="0091153C">
        <w:rPr>
          <w:rFonts w:ascii="Times New Roman" w:eastAsia="Times New Roman" w:hAnsi="Times New Roman"/>
          <w:spacing w:val="-1"/>
          <w:szCs w:val="24"/>
        </w:rPr>
        <w:t>Y</w:t>
      </w:r>
      <w:r w:rsidR="0091153C">
        <w:rPr>
          <w:rFonts w:ascii="Times New Roman" w:eastAsia="Times New Roman" w:hAnsi="Times New Roman"/>
          <w:szCs w:val="24"/>
        </w:rPr>
        <w:t xml:space="preserve">our 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oster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 xml:space="preserve">should now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pp</w:t>
      </w:r>
      <w:r w:rsidR="0091153C">
        <w:rPr>
          <w:rFonts w:ascii="Times New Roman" w:eastAsia="Times New Roman" w:hAnsi="Times New Roman"/>
          <w:spacing w:val="-1"/>
          <w:szCs w:val="24"/>
        </w:rPr>
        <w:t>ear</w:t>
      </w:r>
      <w:r w:rsidR="0091153C">
        <w:rPr>
          <w:rFonts w:ascii="Times New Roman" w:eastAsia="Times New Roman" w:hAnsi="Times New Roman"/>
          <w:szCs w:val="24"/>
        </w:rPr>
        <w:t>.</w:t>
      </w:r>
    </w:p>
    <w:p w14:paraId="245AB74B" w14:textId="77777777" w:rsidR="0091153C" w:rsidRDefault="0091153C" w:rsidP="0091153C">
      <w:pPr>
        <w:spacing w:line="271" w:lineRule="exact"/>
        <w:ind w:left="100" w:right="-20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position w:val="-1"/>
          <w:szCs w:val="24"/>
        </w:rPr>
        <w:t xml:space="preserve">4. </w:t>
      </w:r>
      <w:r>
        <w:rPr>
          <w:rFonts w:ascii="Times New Roman" w:eastAsia="Times New Roman" w:hAnsi="Times New Roman"/>
          <w:spacing w:val="1"/>
          <w:position w:val="-1"/>
          <w:szCs w:val="24"/>
        </w:rPr>
        <w:t>S</w:t>
      </w:r>
      <w:r>
        <w:rPr>
          <w:rFonts w:ascii="Times New Roman" w:eastAsia="Times New Roman" w:hAnsi="Times New Roman"/>
          <w:spacing w:val="-1"/>
          <w:position w:val="-1"/>
          <w:szCs w:val="24"/>
        </w:rPr>
        <w:t>e</w:t>
      </w:r>
      <w:r>
        <w:rPr>
          <w:rFonts w:ascii="Times New Roman" w:eastAsia="Times New Roman" w:hAnsi="Times New Roman"/>
          <w:position w:val="-1"/>
          <w:szCs w:val="24"/>
        </w:rPr>
        <w:t>le</w:t>
      </w:r>
      <w:r>
        <w:rPr>
          <w:rFonts w:ascii="Times New Roman" w:eastAsia="Times New Roman" w:hAnsi="Times New Roman"/>
          <w:spacing w:val="-1"/>
          <w:position w:val="-1"/>
          <w:szCs w:val="24"/>
        </w:rPr>
        <w:t>c</w:t>
      </w:r>
      <w:r>
        <w:rPr>
          <w:rFonts w:ascii="Times New Roman" w:eastAsia="Times New Roman" w:hAnsi="Times New Roman"/>
          <w:position w:val="-1"/>
          <w:szCs w:val="24"/>
        </w:rPr>
        <w:t>t</w:t>
      </w:r>
      <w:r>
        <w:rPr>
          <w:rFonts w:ascii="Times New Roman" w:eastAsia="Times New Roman" w:hAnsi="Times New Roman"/>
          <w:spacing w:val="-7"/>
          <w:position w:val="-1"/>
          <w:szCs w:val="24"/>
        </w:rPr>
        <w:t xml:space="preserve"> </w:t>
      </w:r>
      <w:r>
        <w:rPr>
          <w:rFonts w:ascii="Times New Roman" w:eastAsia="Times New Roman" w:hAnsi="Times New Roman"/>
          <w:position w:val="-1"/>
          <w:szCs w:val="24"/>
        </w:rPr>
        <w:t>Do</w:t>
      </w:r>
      <w:r>
        <w:rPr>
          <w:rFonts w:ascii="Times New Roman" w:eastAsia="Times New Roman" w:hAnsi="Times New Roman"/>
          <w:spacing w:val="-1"/>
          <w:position w:val="-1"/>
          <w:szCs w:val="24"/>
        </w:rPr>
        <w:t>w</w:t>
      </w:r>
      <w:r>
        <w:rPr>
          <w:rFonts w:ascii="Times New Roman" w:eastAsia="Times New Roman" w:hAnsi="Times New Roman"/>
          <w:position w:val="-1"/>
          <w:szCs w:val="24"/>
        </w:rPr>
        <w:t xml:space="preserve">nload </w:t>
      </w:r>
      <w:r>
        <w:rPr>
          <w:rFonts w:ascii="Times New Roman" w:eastAsia="Times New Roman" w:hAnsi="Times New Roman"/>
          <w:spacing w:val="-1"/>
          <w:position w:val="-1"/>
          <w:szCs w:val="24"/>
        </w:rPr>
        <w:t>r</w:t>
      </w:r>
      <w:r>
        <w:rPr>
          <w:rFonts w:ascii="Times New Roman" w:eastAsia="Times New Roman" w:hAnsi="Times New Roman"/>
          <w:position w:val="-1"/>
          <w:szCs w:val="24"/>
        </w:rPr>
        <w:t>oster</w:t>
      </w:r>
    </w:p>
    <w:p w14:paraId="473689EB" w14:textId="77777777" w:rsidR="0091153C" w:rsidRDefault="0091153C" w:rsidP="0091153C">
      <w:pPr>
        <w:spacing w:line="200" w:lineRule="exact"/>
        <w:rPr>
          <w:sz w:val="20"/>
        </w:rPr>
      </w:pPr>
    </w:p>
    <w:p w14:paraId="1255D5C3" w14:textId="77777777" w:rsidR="0091153C" w:rsidRDefault="0091153C" w:rsidP="0091153C">
      <w:pPr>
        <w:spacing w:line="200" w:lineRule="exact"/>
        <w:rPr>
          <w:sz w:val="20"/>
        </w:rPr>
      </w:pPr>
    </w:p>
    <w:p w14:paraId="01F66812" w14:textId="77777777" w:rsidR="0091153C" w:rsidRDefault="0091153C" w:rsidP="0091153C">
      <w:pPr>
        <w:spacing w:line="200" w:lineRule="exact"/>
        <w:rPr>
          <w:sz w:val="20"/>
        </w:rPr>
      </w:pPr>
    </w:p>
    <w:p w14:paraId="65031FED" w14:textId="77777777" w:rsidR="0091153C" w:rsidRDefault="0091153C" w:rsidP="0091153C">
      <w:pPr>
        <w:spacing w:line="200" w:lineRule="exact"/>
        <w:rPr>
          <w:sz w:val="20"/>
        </w:rPr>
      </w:pPr>
    </w:p>
    <w:p w14:paraId="43ECB971" w14:textId="77777777" w:rsidR="0091153C" w:rsidRDefault="0091153C" w:rsidP="0091153C">
      <w:pPr>
        <w:spacing w:line="200" w:lineRule="exact"/>
        <w:rPr>
          <w:sz w:val="20"/>
        </w:rPr>
      </w:pPr>
    </w:p>
    <w:p w14:paraId="6B92F592" w14:textId="77777777" w:rsidR="0091153C" w:rsidRDefault="0091153C" w:rsidP="0091153C">
      <w:pPr>
        <w:spacing w:line="200" w:lineRule="exact"/>
        <w:rPr>
          <w:sz w:val="20"/>
        </w:rPr>
      </w:pPr>
    </w:p>
    <w:p w14:paraId="7FE3D3DA" w14:textId="77777777" w:rsidR="0091153C" w:rsidRDefault="0091153C" w:rsidP="0091153C">
      <w:pPr>
        <w:spacing w:line="200" w:lineRule="exact"/>
        <w:rPr>
          <w:sz w:val="20"/>
        </w:rPr>
      </w:pPr>
    </w:p>
    <w:p w14:paraId="62434F19" w14:textId="77777777" w:rsidR="0091153C" w:rsidRDefault="0091153C" w:rsidP="0091153C">
      <w:pPr>
        <w:spacing w:line="200" w:lineRule="exact"/>
        <w:rPr>
          <w:sz w:val="20"/>
        </w:rPr>
      </w:pPr>
    </w:p>
    <w:p w14:paraId="4B3E6A7E" w14:textId="77777777" w:rsidR="0091153C" w:rsidRDefault="0091153C" w:rsidP="0091153C">
      <w:pPr>
        <w:spacing w:line="200" w:lineRule="exact"/>
        <w:rPr>
          <w:sz w:val="20"/>
        </w:rPr>
      </w:pPr>
    </w:p>
    <w:p w14:paraId="348839A4" w14:textId="77777777" w:rsidR="0091153C" w:rsidRDefault="0091153C" w:rsidP="0091153C">
      <w:pPr>
        <w:spacing w:line="200" w:lineRule="exact"/>
        <w:rPr>
          <w:sz w:val="20"/>
        </w:rPr>
      </w:pPr>
    </w:p>
    <w:p w14:paraId="6918288F" w14:textId="77777777" w:rsidR="0091153C" w:rsidRDefault="0091153C" w:rsidP="0091153C">
      <w:pPr>
        <w:spacing w:line="200" w:lineRule="exact"/>
        <w:rPr>
          <w:sz w:val="20"/>
        </w:rPr>
      </w:pPr>
    </w:p>
    <w:p w14:paraId="5ED8E9F0" w14:textId="77777777" w:rsidR="0091153C" w:rsidRDefault="0091153C" w:rsidP="0091153C">
      <w:pPr>
        <w:spacing w:line="200" w:lineRule="exact"/>
        <w:rPr>
          <w:sz w:val="20"/>
        </w:rPr>
      </w:pPr>
    </w:p>
    <w:p w14:paraId="42937CEC" w14:textId="77777777" w:rsidR="0091153C" w:rsidRDefault="0091153C" w:rsidP="0091153C">
      <w:pPr>
        <w:spacing w:line="200" w:lineRule="exact"/>
        <w:rPr>
          <w:sz w:val="20"/>
        </w:rPr>
      </w:pPr>
    </w:p>
    <w:p w14:paraId="2F2C3051" w14:textId="77777777" w:rsidR="0091153C" w:rsidRDefault="0091153C" w:rsidP="0091153C">
      <w:pPr>
        <w:spacing w:line="200" w:lineRule="exact"/>
        <w:rPr>
          <w:sz w:val="20"/>
        </w:rPr>
      </w:pPr>
    </w:p>
    <w:p w14:paraId="4D46714F" w14:textId="77777777" w:rsidR="0091153C" w:rsidRDefault="0091153C" w:rsidP="0091153C">
      <w:pPr>
        <w:spacing w:line="200" w:lineRule="exact"/>
        <w:rPr>
          <w:sz w:val="20"/>
        </w:rPr>
      </w:pPr>
    </w:p>
    <w:p w14:paraId="2275D465" w14:textId="77777777" w:rsidR="0091153C" w:rsidRDefault="0091153C" w:rsidP="0091153C">
      <w:pPr>
        <w:spacing w:line="200" w:lineRule="exact"/>
        <w:rPr>
          <w:sz w:val="20"/>
        </w:rPr>
      </w:pPr>
    </w:p>
    <w:p w14:paraId="1D61E15D" w14:textId="77777777" w:rsidR="0091153C" w:rsidRDefault="0091153C" w:rsidP="0091153C">
      <w:pPr>
        <w:spacing w:line="200" w:lineRule="exact"/>
        <w:rPr>
          <w:sz w:val="20"/>
        </w:rPr>
      </w:pPr>
    </w:p>
    <w:p w14:paraId="4F0F68E1" w14:textId="77777777" w:rsidR="0091153C" w:rsidRDefault="0091153C" w:rsidP="0091153C">
      <w:pPr>
        <w:spacing w:line="200" w:lineRule="exact"/>
        <w:rPr>
          <w:sz w:val="20"/>
        </w:rPr>
      </w:pPr>
    </w:p>
    <w:p w14:paraId="1D374D24" w14:textId="77777777" w:rsidR="0091153C" w:rsidRDefault="0091153C" w:rsidP="0091153C">
      <w:pPr>
        <w:spacing w:line="200" w:lineRule="exact"/>
        <w:rPr>
          <w:sz w:val="20"/>
        </w:rPr>
      </w:pPr>
    </w:p>
    <w:p w14:paraId="6D9729E7" w14:textId="77777777" w:rsidR="0091153C" w:rsidRDefault="0091153C" w:rsidP="0091153C">
      <w:pPr>
        <w:spacing w:before="16" w:line="240" w:lineRule="exact"/>
        <w:rPr>
          <w:szCs w:val="24"/>
        </w:rPr>
      </w:pPr>
    </w:p>
    <w:p w14:paraId="5B2F7C3A" w14:textId="77777777" w:rsidR="0091153C" w:rsidRDefault="0022199D" w:rsidP="0091153C">
      <w:pPr>
        <w:spacing w:before="29" w:line="246" w:lineRule="auto"/>
        <w:ind w:left="100" w:right="411"/>
        <w:rPr>
          <w:rFonts w:ascii="Times New Roman" w:eastAsia="Times New Roman" w:hAnsi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1A09680" wp14:editId="68BAA0B7">
                <wp:simplePos x="0" y="0"/>
                <wp:positionH relativeFrom="page">
                  <wp:posOffset>914400</wp:posOffset>
                </wp:positionH>
                <wp:positionV relativeFrom="paragraph">
                  <wp:posOffset>316230</wp:posOffset>
                </wp:positionV>
                <wp:extent cx="3161030" cy="2426970"/>
                <wp:effectExtent l="0" t="0" r="0" b="0"/>
                <wp:wrapNone/>
                <wp:docPr id="6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030" cy="2426970"/>
                          <a:chOff x="1440" y="498"/>
                          <a:chExt cx="4978" cy="3822"/>
                        </a:xfrm>
                      </wpg:grpSpPr>
                      <pic:pic xmlns:pic="http://schemas.openxmlformats.org/drawingml/2006/picture">
                        <pic:nvPicPr>
                          <pic:cNvPr id="66" name="Picture 2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43"/>
                            <a:ext cx="4735" cy="2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" name="Group 15"/>
                        <wpg:cNvGrpSpPr>
                          <a:grpSpLocks/>
                        </wpg:cNvGrpSpPr>
                        <wpg:grpSpPr bwMode="auto">
                          <a:xfrm>
                            <a:off x="1881" y="505"/>
                            <a:ext cx="3158" cy="1255"/>
                            <a:chOff x="1881" y="505"/>
                            <a:chExt cx="3158" cy="1255"/>
                          </a:xfrm>
                        </wpg:grpSpPr>
                        <wps:wsp>
                          <wps:cNvPr id="68" name="Freeform 19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1971 1881"/>
                                <a:gd name="T1" fmla="*/ T0 w 3158"/>
                                <a:gd name="T2" fmla="+- 0 1648 505"/>
                                <a:gd name="T3" fmla="*/ 1648 h 1255"/>
                                <a:gd name="T4" fmla="+- 0 1881 1881"/>
                                <a:gd name="T5" fmla="*/ T4 w 3158"/>
                                <a:gd name="T6" fmla="+- 0 1748 505"/>
                                <a:gd name="T7" fmla="*/ 1748 h 1255"/>
                                <a:gd name="T8" fmla="+- 0 2015 1881"/>
                                <a:gd name="T9" fmla="*/ T8 w 3158"/>
                                <a:gd name="T10" fmla="+- 0 1760 505"/>
                                <a:gd name="T11" fmla="*/ 1760 h 1255"/>
                                <a:gd name="T12" fmla="+- 0 2000 1881"/>
                                <a:gd name="T13" fmla="*/ T12 w 3158"/>
                                <a:gd name="T14" fmla="+- 0 1722 505"/>
                                <a:gd name="T15" fmla="*/ 1722 h 1255"/>
                                <a:gd name="T16" fmla="+- 0 1973 1881"/>
                                <a:gd name="T17" fmla="*/ T16 w 3158"/>
                                <a:gd name="T18" fmla="+- 0 1722 505"/>
                                <a:gd name="T19" fmla="*/ 1722 h 1255"/>
                                <a:gd name="T20" fmla="+- 0 1967 1881"/>
                                <a:gd name="T21" fmla="*/ T20 w 3158"/>
                                <a:gd name="T22" fmla="+- 0 1720 505"/>
                                <a:gd name="T23" fmla="*/ 1720 h 1255"/>
                                <a:gd name="T24" fmla="+- 0 1963 1881"/>
                                <a:gd name="T25" fmla="*/ T24 w 3158"/>
                                <a:gd name="T26" fmla="+- 0 1710 505"/>
                                <a:gd name="T27" fmla="*/ 1710 h 1255"/>
                                <a:gd name="T28" fmla="+- 0 1965 1881"/>
                                <a:gd name="T29" fmla="*/ T28 w 3158"/>
                                <a:gd name="T30" fmla="+- 0 1704 505"/>
                                <a:gd name="T31" fmla="*/ 1704 h 1255"/>
                                <a:gd name="T32" fmla="+- 0 1989 1881"/>
                                <a:gd name="T33" fmla="*/ T32 w 3158"/>
                                <a:gd name="T34" fmla="+- 0 1695 505"/>
                                <a:gd name="T35" fmla="*/ 1695 h 1255"/>
                                <a:gd name="T36" fmla="+- 0 1971 1881"/>
                                <a:gd name="T37" fmla="*/ T36 w 3158"/>
                                <a:gd name="T38" fmla="+- 0 1648 505"/>
                                <a:gd name="T39" fmla="*/ 1648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90" y="1143"/>
                                  </a:moveTo>
                                  <a:lnTo>
                                    <a:pt x="0" y="1243"/>
                                  </a:lnTo>
                                  <a:lnTo>
                                    <a:pt x="134" y="1255"/>
                                  </a:lnTo>
                                  <a:lnTo>
                                    <a:pt x="119" y="1217"/>
                                  </a:lnTo>
                                  <a:lnTo>
                                    <a:pt x="92" y="1217"/>
                                  </a:lnTo>
                                  <a:lnTo>
                                    <a:pt x="86" y="1215"/>
                                  </a:lnTo>
                                  <a:lnTo>
                                    <a:pt x="82" y="1205"/>
                                  </a:lnTo>
                                  <a:lnTo>
                                    <a:pt x="84" y="1199"/>
                                  </a:lnTo>
                                  <a:lnTo>
                                    <a:pt x="108" y="1190"/>
                                  </a:lnTo>
                                  <a:lnTo>
                                    <a:pt x="90" y="1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8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1989 1881"/>
                                <a:gd name="T1" fmla="*/ T0 w 3158"/>
                                <a:gd name="T2" fmla="+- 0 1695 505"/>
                                <a:gd name="T3" fmla="*/ 1695 h 1255"/>
                                <a:gd name="T4" fmla="+- 0 1965 1881"/>
                                <a:gd name="T5" fmla="*/ T4 w 3158"/>
                                <a:gd name="T6" fmla="+- 0 1704 505"/>
                                <a:gd name="T7" fmla="*/ 1704 h 1255"/>
                                <a:gd name="T8" fmla="+- 0 1963 1881"/>
                                <a:gd name="T9" fmla="*/ T8 w 3158"/>
                                <a:gd name="T10" fmla="+- 0 1710 505"/>
                                <a:gd name="T11" fmla="*/ 1710 h 1255"/>
                                <a:gd name="T12" fmla="+- 0 1967 1881"/>
                                <a:gd name="T13" fmla="*/ T12 w 3158"/>
                                <a:gd name="T14" fmla="+- 0 1720 505"/>
                                <a:gd name="T15" fmla="*/ 1720 h 1255"/>
                                <a:gd name="T16" fmla="+- 0 1973 1881"/>
                                <a:gd name="T17" fmla="*/ T16 w 3158"/>
                                <a:gd name="T18" fmla="+- 0 1722 505"/>
                                <a:gd name="T19" fmla="*/ 1722 h 1255"/>
                                <a:gd name="T20" fmla="+- 0 1996 1881"/>
                                <a:gd name="T21" fmla="*/ T20 w 3158"/>
                                <a:gd name="T22" fmla="+- 0 1713 505"/>
                                <a:gd name="T23" fmla="*/ 1713 h 1255"/>
                                <a:gd name="T24" fmla="+- 0 1989 1881"/>
                                <a:gd name="T25" fmla="*/ T24 w 3158"/>
                                <a:gd name="T26" fmla="+- 0 1695 505"/>
                                <a:gd name="T27" fmla="*/ 1695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108" y="1190"/>
                                  </a:moveTo>
                                  <a:lnTo>
                                    <a:pt x="84" y="1199"/>
                                  </a:lnTo>
                                  <a:lnTo>
                                    <a:pt x="82" y="1205"/>
                                  </a:lnTo>
                                  <a:lnTo>
                                    <a:pt x="86" y="1215"/>
                                  </a:lnTo>
                                  <a:lnTo>
                                    <a:pt x="92" y="1217"/>
                                  </a:lnTo>
                                  <a:lnTo>
                                    <a:pt x="115" y="1208"/>
                                  </a:lnTo>
                                  <a:lnTo>
                                    <a:pt x="108" y="11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7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1996 1881"/>
                                <a:gd name="T1" fmla="*/ T0 w 3158"/>
                                <a:gd name="T2" fmla="+- 0 1713 505"/>
                                <a:gd name="T3" fmla="*/ 1713 h 1255"/>
                                <a:gd name="T4" fmla="+- 0 1973 1881"/>
                                <a:gd name="T5" fmla="*/ T4 w 3158"/>
                                <a:gd name="T6" fmla="+- 0 1722 505"/>
                                <a:gd name="T7" fmla="*/ 1722 h 1255"/>
                                <a:gd name="T8" fmla="+- 0 2000 1881"/>
                                <a:gd name="T9" fmla="*/ T8 w 3158"/>
                                <a:gd name="T10" fmla="+- 0 1722 505"/>
                                <a:gd name="T11" fmla="*/ 1722 h 1255"/>
                                <a:gd name="T12" fmla="+- 0 1996 1881"/>
                                <a:gd name="T13" fmla="*/ T12 w 3158"/>
                                <a:gd name="T14" fmla="+- 0 1713 505"/>
                                <a:gd name="T15" fmla="*/ 1713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115" y="1208"/>
                                  </a:moveTo>
                                  <a:lnTo>
                                    <a:pt x="92" y="1217"/>
                                  </a:lnTo>
                                  <a:lnTo>
                                    <a:pt x="119" y="1217"/>
                                  </a:lnTo>
                                  <a:lnTo>
                                    <a:pt x="115" y="1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6"/>
                          <wps:cNvSpPr>
                            <a:spLocks/>
                          </wps:cNvSpPr>
                          <wps:spPr bwMode="auto">
                            <a:xfrm>
                              <a:off x="1881" y="505"/>
                              <a:ext cx="3158" cy="1255"/>
                            </a:xfrm>
                            <a:custGeom>
                              <a:avLst/>
                              <a:gdLst>
                                <a:gd name="T0" fmla="+- 0 5029 1881"/>
                                <a:gd name="T1" fmla="*/ T0 w 3158"/>
                                <a:gd name="T2" fmla="+- 0 505 505"/>
                                <a:gd name="T3" fmla="*/ 505 h 1255"/>
                                <a:gd name="T4" fmla="+- 0 1989 1881"/>
                                <a:gd name="T5" fmla="*/ T4 w 3158"/>
                                <a:gd name="T6" fmla="+- 0 1695 505"/>
                                <a:gd name="T7" fmla="*/ 1695 h 1255"/>
                                <a:gd name="T8" fmla="+- 0 1996 1881"/>
                                <a:gd name="T9" fmla="*/ T8 w 3158"/>
                                <a:gd name="T10" fmla="+- 0 1713 505"/>
                                <a:gd name="T11" fmla="*/ 1713 h 1255"/>
                                <a:gd name="T12" fmla="+- 0 5032 1881"/>
                                <a:gd name="T13" fmla="*/ T12 w 3158"/>
                                <a:gd name="T14" fmla="+- 0 526 505"/>
                                <a:gd name="T15" fmla="*/ 526 h 1255"/>
                                <a:gd name="T16" fmla="+- 0 5037 1881"/>
                                <a:gd name="T17" fmla="*/ T16 w 3158"/>
                                <a:gd name="T18" fmla="+- 0 524 505"/>
                                <a:gd name="T19" fmla="*/ 524 h 1255"/>
                                <a:gd name="T20" fmla="+- 0 5039 1881"/>
                                <a:gd name="T21" fmla="*/ T20 w 3158"/>
                                <a:gd name="T22" fmla="+- 0 518 505"/>
                                <a:gd name="T23" fmla="*/ 518 h 1255"/>
                                <a:gd name="T24" fmla="+- 0 5037 1881"/>
                                <a:gd name="T25" fmla="*/ T24 w 3158"/>
                                <a:gd name="T26" fmla="+- 0 513 505"/>
                                <a:gd name="T27" fmla="*/ 513 h 1255"/>
                                <a:gd name="T28" fmla="+- 0 5035 1881"/>
                                <a:gd name="T29" fmla="*/ T28 w 3158"/>
                                <a:gd name="T30" fmla="+- 0 508 505"/>
                                <a:gd name="T31" fmla="*/ 508 h 1255"/>
                                <a:gd name="T32" fmla="+- 0 5029 1881"/>
                                <a:gd name="T33" fmla="*/ T32 w 3158"/>
                                <a:gd name="T34" fmla="+- 0 505 505"/>
                                <a:gd name="T35" fmla="*/ 505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58" h="1255">
                                  <a:moveTo>
                                    <a:pt x="3148" y="0"/>
                                  </a:moveTo>
                                  <a:lnTo>
                                    <a:pt x="108" y="1190"/>
                                  </a:lnTo>
                                  <a:lnTo>
                                    <a:pt x="115" y="1208"/>
                                  </a:lnTo>
                                  <a:lnTo>
                                    <a:pt x="3151" y="21"/>
                                  </a:lnTo>
                                  <a:lnTo>
                                    <a:pt x="3156" y="19"/>
                                  </a:lnTo>
                                  <a:lnTo>
                                    <a:pt x="3158" y="13"/>
                                  </a:lnTo>
                                  <a:lnTo>
                                    <a:pt x="3156" y="8"/>
                                  </a:lnTo>
                                  <a:lnTo>
                                    <a:pt x="3154" y="3"/>
                                  </a:lnTo>
                                  <a:lnTo>
                                    <a:pt x="31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0"/>
                        <wpg:cNvGrpSpPr>
                          <a:grpSpLocks/>
                        </wpg:cNvGrpSpPr>
                        <wpg:grpSpPr bwMode="auto">
                          <a:xfrm>
                            <a:off x="6214" y="2969"/>
                            <a:ext cx="196" cy="119"/>
                            <a:chOff x="6214" y="2969"/>
                            <a:chExt cx="196" cy="119"/>
                          </a:xfrm>
                        </wpg:grpSpPr>
                        <wps:wsp>
                          <wps:cNvPr id="73" name="Freeform 14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407 6214"/>
                                <a:gd name="T1" fmla="*/ T0 w 196"/>
                                <a:gd name="T2" fmla="+- 0 3015 2969"/>
                                <a:gd name="T3" fmla="*/ 3015 h 119"/>
                                <a:gd name="T4" fmla="+- 0 6315 6214"/>
                                <a:gd name="T5" fmla="*/ T4 w 196"/>
                                <a:gd name="T6" fmla="+- 0 3015 2969"/>
                                <a:gd name="T7" fmla="*/ 3015 h 119"/>
                                <a:gd name="T8" fmla="+- 0 6320 6214"/>
                                <a:gd name="T9" fmla="*/ T8 w 196"/>
                                <a:gd name="T10" fmla="+- 0 3019 2969"/>
                                <a:gd name="T11" fmla="*/ 3019 h 119"/>
                                <a:gd name="T12" fmla="+- 0 6321 6214"/>
                                <a:gd name="T13" fmla="*/ T12 w 196"/>
                                <a:gd name="T14" fmla="+- 0 3025 2969"/>
                                <a:gd name="T15" fmla="*/ 3025 h 119"/>
                                <a:gd name="T16" fmla="+- 0 6321 6214"/>
                                <a:gd name="T17" fmla="*/ T16 w 196"/>
                                <a:gd name="T18" fmla="+- 0 3030 2969"/>
                                <a:gd name="T19" fmla="*/ 3030 h 119"/>
                                <a:gd name="T20" fmla="+- 0 6317 6214"/>
                                <a:gd name="T21" fmla="*/ T20 w 196"/>
                                <a:gd name="T22" fmla="+- 0 3035 2969"/>
                                <a:gd name="T23" fmla="*/ 3035 h 119"/>
                                <a:gd name="T24" fmla="+- 0 6312 6214"/>
                                <a:gd name="T25" fmla="*/ T24 w 196"/>
                                <a:gd name="T26" fmla="+- 0 3036 2969"/>
                                <a:gd name="T27" fmla="*/ 3036 h 119"/>
                                <a:gd name="T28" fmla="+- 0 6292 6214"/>
                                <a:gd name="T29" fmla="*/ T28 w 196"/>
                                <a:gd name="T30" fmla="+- 0 3038 2969"/>
                                <a:gd name="T31" fmla="*/ 3038 h 119"/>
                                <a:gd name="T32" fmla="+- 0 6298 6214"/>
                                <a:gd name="T33" fmla="*/ T32 w 196"/>
                                <a:gd name="T34" fmla="+- 0 3088 2969"/>
                                <a:gd name="T35" fmla="*/ 3088 h 119"/>
                                <a:gd name="T36" fmla="+- 0 6407 6214"/>
                                <a:gd name="T37" fmla="*/ T36 w 196"/>
                                <a:gd name="T38" fmla="+- 0 3015 2969"/>
                                <a:gd name="T39" fmla="*/ 301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193" y="46"/>
                                  </a:moveTo>
                                  <a:lnTo>
                                    <a:pt x="101" y="46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193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3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290 6214"/>
                                <a:gd name="T1" fmla="*/ T0 w 196"/>
                                <a:gd name="T2" fmla="+- 0 3019 2969"/>
                                <a:gd name="T3" fmla="*/ 3019 h 119"/>
                                <a:gd name="T4" fmla="+- 0 6224 6214"/>
                                <a:gd name="T5" fmla="*/ T4 w 196"/>
                                <a:gd name="T6" fmla="+- 0 3027 2969"/>
                                <a:gd name="T7" fmla="*/ 3027 h 119"/>
                                <a:gd name="T8" fmla="+- 0 6218 6214"/>
                                <a:gd name="T9" fmla="*/ T8 w 196"/>
                                <a:gd name="T10" fmla="+- 0 3027 2969"/>
                                <a:gd name="T11" fmla="*/ 3027 h 119"/>
                                <a:gd name="T12" fmla="+- 0 6214 6214"/>
                                <a:gd name="T13" fmla="*/ T12 w 196"/>
                                <a:gd name="T14" fmla="+- 0 3032 2969"/>
                                <a:gd name="T15" fmla="*/ 3032 h 119"/>
                                <a:gd name="T16" fmla="+- 0 6215 6214"/>
                                <a:gd name="T17" fmla="*/ T16 w 196"/>
                                <a:gd name="T18" fmla="+- 0 3038 2969"/>
                                <a:gd name="T19" fmla="*/ 3038 h 119"/>
                                <a:gd name="T20" fmla="+- 0 6216 6214"/>
                                <a:gd name="T21" fmla="*/ T20 w 196"/>
                                <a:gd name="T22" fmla="+- 0 3043 2969"/>
                                <a:gd name="T23" fmla="*/ 3043 h 119"/>
                                <a:gd name="T24" fmla="+- 0 6221 6214"/>
                                <a:gd name="T25" fmla="*/ T24 w 196"/>
                                <a:gd name="T26" fmla="+- 0 3047 2969"/>
                                <a:gd name="T27" fmla="*/ 3047 h 119"/>
                                <a:gd name="T28" fmla="+- 0 6226 6214"/>
                                <a:gd name="T29" fmla="*/ T28 w 196"/>
                                <a:gd name="T30" fmla="+- 0 3047 2969"/>
                                <a:gd name="T31" fmla="*/ 3047 h 119"/>
                                <a:gd name="T32" fmla="+- 0 6292 6214"/>
                                <a:gd name="T33" fmla="*/ T32 w 196"/>
                                <a:gd name="T34" fmla="+- 0 3038 2969"/>
                                <a:gd name="T35" fmla="*/ 3038 h 119"/>
                                <a:gd name="T36" fmla="+- 0 6290 6214"/>
                                <a:gd name="T37" fmla="*/ T36 w 196"/>
                                <a:gd name="T38" fmla="+- 0 3019 2969"/>
                                <a:gd name="T39" fmla="*/ 301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76" y="50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2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315 6214"/>
                                <a:gd name="T1" fmla="*/ T0 w 196"/>
                                <a:gd name="T2" fmla="+- 0 3015 2969"/>
                                <a:gd name="T3" fmla="*/ 3015 h 119"/>
                                <a:gd name="T4" fmla="+- 0 6310 6214"/>
                                <a:gd name="T5" fmla="*/ T4 w 196"/>
                                <a:gd name="T6" fmla="+- 0 3016 2969"/>
                                <a:gd name="T7" fmla="*/ 3016 h 119"/>
                                <a:gd name="T8" fmla="+- 0 6290 6214"/>
                                <a:gd name="T9" fmla="*/ T8 w 196"/>
                                <a:gd name="T10" fmla="+- 0 3019 2969"/>
                                <a:gd name="T11" fmla="*/ 3019 h 119"/>
                                <a:gd name="T12" fmla="+- 0 6292 6214"/>
                                <a:gd name="T13" fmla="*/ T12 w 196"/>
                                <a:gd name="T14" fmla="+- 0 3038 2969"/>
                                <a:gd name="T15" fmla="*/ 3038 h 119"/>
                                <a:gd name="T16" fmla="+- 0 6312 6214"/>
                                <a:gd name="T17" fmla="*/ T16 w 196"/>
                                <a:gd name="T18" fmla="+- 0 3036 2969"/>
                                <a:gd name="T19" fmla="*/ 3036 h 119"/>
                                <a:gd name="T20" fmla="+- 0 6317 6214"/>
                                <a:gd name="T21" fmla="*/ T20 w 196"/>
                                <a:gd name="T22" fmla="+- 0 3035 2969"/>
                                <a:gd name="T23" fmla="*/ 3035 h 119"/>
                                <a:gd name="T24" fmla="+- 0 6321 6214"/>
                                <a:gd name="T25" fmla="*/ T24 w 196"/>
                                <a:gd name="T26" fmla="+- 0 3030 2969"/>
                                <a:gd name="T27" fmla="*/ 3030 h 119"/>
                                <a:gd name="T28" fmla="+- 0 6321 6214"/>
                                <a:gd name="T29" fmla="*/ T28 w 196"/>
                                <a:gd name="T30" fmla="+- 0 3025 2969"/>
                                <a:gd name="T31" fmla="*/ 3025 h 119"/>
                                <a:gd name="T32" fmla="+- 0 6320 6214"/>
                                <a:gd name="T33" fmla="*/ T32 w 196"/>
                                <a:gd name="T34" fmla="+- 0 3019 2969"/>
                                <a:gd name="T35" fmla="*/ 3019 h 119"/>
                                <a:gd name="T36" fmla="+- 0 6315 6214"/>
                                <a:gd name="T37" fmla="*/ T36 w 196"/>
                                <a:gd name="T38" fmla="+- 0 3015 2969"/>
                                <a:gd name="T39" fmla="*/ 301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101" y="46"/>
                                  </a:moveTo>
                                  <a:lnTo>
                                    <a:pt x="96" y="47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01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1"/>
                          <wps:cNvSpPr>
                            <a:spLocks/>
                          </wps:cNvSpPr>
                          <wps:spPr bwMode="auto">
                            <a:xfrm>
                              <a:off x="6214" y="2969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6284 6214"/>
                                <a:gd name="T1" fmla="*/ T0 w 196"/>
                                <a:gd name="T2" fmla="+- 0 2969 2969"/>
                                <a:gd name="T3" fmla="*/ 2969 h 119"/>
                                <a:gd name="T4" fmla="+- 0 6290 6214"/>
                                <a:gd name="T5" fmla="*/ T4 w 196"/>
                                <a:gd name="T6" fmla="+- 0 3019 2969"/>
                                <a:gd name="T7" fmla="*/ 3019 h 119"/>
                                <a:gd name="T8" fmla="+- 0 6310 6214"/>
                                <a:gd name="T9" fmla="*/ T8 w 196"/>
                                <a:gd name="T10" fmla="+- 0 3016 2969"/>
                                <a:gd name="T11" fmla="*/ 3016 h 119"/>
                                <a:gd name="T12" fmla="+- 0 6315 6214"/>
                                <a:gd name="T13" fmla="*/ T12 w 196"/>
                                <a:gd name="T14" fmla="+- 0 3015 2969"/>
                                <a:gd name="T15" fmla="*/ 3015 h 119"/>
                                <a:gd name="T16" fmla="+- 0 6407 6214"/>
                                <a:gd name="T17" fmla="*/ T16 w 196"/>
                                <a:gd name="T18" fmla="+- 0 3015 2969"/>
                                <a:gd name="T19" fmla="*/ 3015 h 119"/>
                                <a:gd name="T20" fmla="+- 0 6410 6214"/>
                                <a:gd name="T21" fmla="*/ T20 w 196"/>
                                <a:gd name="T22" fmla="+- 0 3014 2969"/>
                                <a:gd name="T23" fmla="*/ 3014 h 119"/>
                                <a:gd name="T24" fmla="+- 0 6284 6214"/>
                                <a:gd name="T25" fmla="*/ T24 w 196"/>
                                <a:gd name="T26" fmla="+- 0 2969 2969"/>
                                <a:gd name="T27" fmla="*/ 296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70" y="0"/>
                                  </a:moveTo>
                                  <a:lnTo>
                                    <a:pt x="76" y="50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93" y="46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09EC2" id="Group 9" o:spid="_x0000_s1026" style="position:absolute;margin-left:1in;margin-top:24.9pt;width:248.9pt;height:191.1pt;z-index:-251654656;mso-position-horizontal-relative:page" coordorigin="1440,498" coordsize="4978,38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GPApE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">
                <v:shape id="Picture 20" o:spid="_x0000_s1027" type="#_x0000_t75" style="position:absolute;left:1440;top:1443;width:4735;height:2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">
                  <v:imagedata r:id="rId21" o:title=""/>
                  <o:lock v:ext="edit" aspectratio="f"/>
                </v:shape>
                <v:group id="Group 15" o:spid="_x0000_s1028" style="position:absolute;left:1881;top:505;width:3158;height:1255" coordorigin="1881,505" coordsize="3158,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QKc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">
                  <v:shape id="Freeform 19" o:spid="_x0000_s1029" style="position:absolute;left:1881;top:505;width:3158;height:1255;visibility:visible;mso-wrap-style:square;v-text-anchor:top" coordsize="3158,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" path="m90,1143l,1243r134,12l119,1217r-27,l86,1215r-4,-10l84,1199r24,-9l90,1143e" fillcolor="black" stroked="f">
                    <v:path arrowok="t" o:connecttype="custom" o:connectlocs="90,1648;0,1748;134,1760;119,1722;92,1722;86,1720;82,1710;84,1704;108,1695;90,1648" o:connectangles="0,0,0,0,0,0,0,0,0,0"/>
                  </v:shape>
                  <v:shape id="Freeform 18" o:spid="_x0000_s1030" style="position:absolute;left:1881;top:505;width:3158;height:1255;visibility:visible;mso-wrap-style:square;v-text-anchor:top" coordsize="3158,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" path="m108,1190r-24,9l82,1205r4,10l92,1217r23,-9l108,1190e" fillcolor="black" stroked="f">
                    <v:path arrowok="t" o:connecttype="custom" o:connectlocs="108,1695;84,1704;82,1710;86,1720;92,1722;115,1713;108,1695" o:connectangles="0,0,0,0,0,0,0"/>
                  </v:shape>
                  <v:shape id="Freeform 17" o:spid="_x0000_s1031" style="position:absolute;left:1881;top:505;width:3158;height:1255;visibility:visible;mso-wrap-style:square;v-text-anchor:top" coordsize="3158,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" path="m115,1208r-23,9l119,1217r-4,-9e" fillcolor="black" stroked="f">
                    <v:path arrowok="t" o:connecttype="custom" o:connectlocs="115,1713;92,1722;119,1722;115,1713" o:connectangles="0,0,0,0"/>
                  </v:shape>
                  <v:shape id="Freeform 16" o:spid="_x0000_s1032" style="position:absolute;left:1881;top:505;width:3158;height:1255;visibility:visible;mso-wrap-style:square;v-text-anchor:top" coordsize="3158,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" path="m3148,l108,1190r7,18l3151,21r5,-2l3158,13r-2,-5l3154,3,3148,e" fillcolor="black" stroked="f">
                    <v:path arrowok="t" o:connecttype="custom" o:connectlocs="3148,505;108,1695;115,1713;3151,526;3156,524;3158,518;3156,513;3154,508;3148,505" o:connectangles="0,0,0,0,0,0,0,0,0"/>
                  </v:shape>
                </v:group>
                <v:group id="Group 10" o:spid="_x0000_s1033" style="position:absolute;left:6214;top:2969;width:196;height:119" coordorigin="6214,2969" coordsize="196,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zfZ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">
                  <v:shape id="Freeform 14" o:spid="_x0000_s1034" style="position:absolute;left:6214;top:2969;width:196;height:119;visibility:visible;mso-wrap-style:square;v-text-anchor:top" coordsize="196,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" path="m193,46r-92,l106,50r1,6l107,61r-4,5l98,67,78,69r6,50l193,46e" fillcolor="black" stroked="f">
                    <v:path arrowok="t" o:connecttype="custom" o:connectlocs="193,3015;101,3015;106,3019;107,3025;107,3030;103,3035;98,3036;78,3038;84,3088;193,3015" o:connectangles="0,0,0,0,0,0,0,0,0,0"/>
                  </v:shape>
                  <v:shape id="Freeform 13" o:spid="_x0000_s1035" style="position:absolute;left:6214;top:2969;width:196;height:119;visibility:visible;mso-wrap-style:square;v-text-anchor:top" coordsize="196,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" path="m76,50l10,58r-6,l,63r1,6l2,74r5,4l12,78,78,69,76,50e" fillcolor="black" stroked="f">
                    <v:path arrowok="t" o:connecttype="custom" o:connectlocs="76,3019;10,3027;4,3027;0,3032;1,3038;2,3043;7,3047;12,3047;78,3038;76,3019" o:connectangles="0,0,0,0,0,0,0,0,0,0"/>
                  </v:shape>
                  <v:shape id="Freeform 12" o:spid="_x0000_s1036" style="position:absolute;left:6214;top:2969;width:196;height:119;visibility:visible;mso-wrap-style:square;v-text-anchor:top" coordsize="196,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" path="m101,46r-5,1l76,50r2,19l98,67r5,-1l107,61r,-5l106,50r-5,-4e" fillcolor="black" stroked="f">
                    <v:path arrowok="t" o:connecttype="custom" o:connectlocs="101,3015;96,3016;76,3019;78,3038;98,3036;103,3035;107,3030;107,3025;106,3019;101,3015" o:connectangles="0,0,0,0,0,0,0,0,0,0"/>
                  </v:shape>
                  <v:shape id="Freeform 11" o:spid="_x0000_s1037" style="position:absolute;left:6214;top:2969;width:196;height:119;visibility:visible;mso-wrap-style:square;v-text-anchor:top" coordsize="196,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" path="m70,r6,50l96,47r5,-1l193,46r3,-1l70,e" fillcolor="black" stroked="f">
                    <v:path arrowok="t" o:connecttype="custom" o:connectlocs="70,2969;76,3019;96,3016;101,3015;193,3015;196,3014;70,2969" o:connectangles="0,0,0,0,0,0,0"/>
                  </v:shape>
                </v:group>
                <w10:wrap anchorx="page"/>
              </v:group>
            </w:pict>
          </mc:Fallback>
        </mc:AlternateContent>
      </w:r>
      <w:r w:rsidR="0091153C">
        <w:rPr>
          <w:rFonts w:ascii="Times New Roman" w:eastAsia="Times New Roman" w:hAnsi="Times New Roman"/>
          <w:szCs w:val="24"/>
        </w:rPr>
        <w:t>5. Copy</w:t>
      </w:r>
      <w:r w:rsidR="0091153C">
        <w:rPr>
          <w:rFonts w:ascii="Times New Roman" w:eastAsia="Times New Roman" w:hAnsi="Times New Roman"/>
          <w:spacing w:val="-7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 xml:space="preserve">the 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M</w:t>
      </w:r>
      <w:r w:rsidR="0091153C">
        <w:rPr>
          <w:rFonts w:ascii="Times New Roman" w:eastAsia="Times New Roman" w:hAnsi="Times New Roman"/>
          <w:spacing w:val="1"/>
          <w:szCs w:val="24"/>
        </w:rPr>
        <w:t>P</w:t>
      </w:r>
      <w:r w:rsidR="0091153C">
        <w:rPr>
          <w:rFonts w:ascii="Times New Roman" w:eastAsia="Times New Roman" w:hAnsi="Times New Roman"/>
          <w:szCs w:val="24"/>
        </w:rPr>
        <w:t>L</w:t>
      </w:r>
      <w:r w:rsidR="0091153C">
        <w:rPr>
          <w:rFonts w:ascii="Times New Roman" w:eastAsia="Times New Roman" w:hAnsi="Times New Roman"/>
          <w:spacing w:val="-5"/>
          <w:szCs w:val="24"/>
        </w:rPr>
        <w:t xml:space="preserve"> </w:t>
      </w:r>
      <w:r w:rsidR="0091153C">
        <w:rPr>
          <w:rFonts w:ascii="Times New Roman" w:eastAsia="Times New Roman" w:hAnsi="Times New Roman"/>
          <w:spacing w:val="-6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 xml:space="preserve">D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nd N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mes of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the stude</w:t>
      </w:r>
      <w:r w:rsidR="0091153C">
        <w:rPr>
          <w:rFonts w:ascii="Times New Roman" w:eastAsia="Times New Roman" w:hAnsi="Times New Roman"/>
          <w:spacing w:val="-1"/>
          <w:szCs w:val="24"/>
        </w:rPr>
        <w:t>n</w:t>
      </w:r>
      <w:r w:rsidR="0091153C">
        <w:rPr>
          <w:rFonts w:ascii="Times New Roman" w:eastAsia="Times New Roman" w:hAnsi="Times New Roman"/>
          <w:szCs w:val="24"/>
        </w:rPr>
        <w:t xml:space="preserve">ts 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 xml:space="preserve">n </w:t>
      </w:r>
      <w:r w:rsidR="0091153C">
        <w:rPr>
          <w:rFonts w:ascii="Times New Roman" w:eastAsia="Times New Roman" w:hAnsi="Times New Roman"/>
          <w:spacing w:val="-7"/>
          <w:szCs w:val="24"/>
        </w:rPr>
        <w:t>y</w:t>
      </w:r>
      <w:r w:rsidR="0091153C">
        <w:rPr>
          <w:rFonts w:ascii="Times New Roman" w:eastAsia="Times New Roman" w:hAnsi="Times New Roman"/>
          <w:szCs w:val="24"/>
        </w:rPr>
        <w:t>our s</w:t>
      </w:r>
      <w:r w:rsidR="0091153C">
        <w:rPr>
          <w:rFonts w:ascii="Times New Roman" w:eastAsia="Times New Roman" w:hAnsi="Times New Roman"/>
          <w:spacing w:val="-1"/>
          <w:szCs w:val="24"/>
        </w:rPr>
        <w:t>ec</w:t>
      </w:r>
      <w:r w:rsidR="0091153C">
        <w:rPr>
          <w:rFonts w:ascii="Times New Roman" w:eastAsia="Times New Roman" w:hAnsi="Times New Roman"/>
          <w:szCs w:val="24"/>
        </w:rPr>
        <w:t>t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on. You m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y</w:t>
      </w:r>
      <w:r w:rsidR="0091153C">
        <w:rPr>
          <w:rFonts w:ascii="Times New Roman" w:eastAsia="Times New Roman" w:hAnsi="Times New Roman"/>
          <w:spacing w:val="-7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wish to make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 xml:space="preserve">the </w:t>
      </w:r>
      <w:r w:rsidR="0091153C">
        <w:rPr>
          <w:rFonts w:ascii="Times New Roman" w:eastAsia="Times New Roman" w:hAnsi="Times New Roman"/>
          <w:spacing w:val="-1"/>
          <w:szCs w:val="24"/>
        </w:rPr>
        <w:t>c</w:t>
      </w:r>
      <w:r w:rsidR="0091153C">
        <w:rPr>
          <w:rFonts w:ascii="Times New Roman" w:eastAsia="Times New Roman" w:hAnsi="Times New Roman"/>
          <w:szCs w:val="24"/>
        </w:rPr>
        <w:t>olu</w:t>
      </w:r>
      <w:r w:rsidR="0091153C">
        <w:rPr>
          <w:rFonts w:ascii="Times New Roman" w:eastAsia="Times New Roman" w:hAnsi="Times New Roman"/>
          <w:spacing w:val="1"/>
          <w:szCs w:val="24"/>
        </w:rPr>
        <w:t>m</w:t>
      </w:r>
      <w:r w:rsidR="0091153C">
        <w:rPr>
          <w:rFonts w:ascii="Times New Roman" w:eastAsia="Times New Roman" w:hAnsi="Times New Roman"/>
          <w:szCs w:val="24"/>
        </w:rPr>
        <w:t>n wid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r to s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e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 xml:space="preserve">the 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nt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re</w:t>
      </w:r>
      <w:r w:rsidR="0091153C">
        <w:rPr>
          <w:rFonts w:ascii="Times New Roman" w:eastAsia="Times New Roman" w:hAnsi="Times New Roman"/>
          <w:spacing w:val="-2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n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me.</w:t>
      </w:r>
    </w:p>
    <w:p w14:paraId="47BD99E8" w14:textId="77777777" w:rsidR="004B2C26" w:rsidRPr="00697015" w:rsidRDefault="0022199D" w:rsidP="0091153C">
      <w:pPr>
        <w:rPr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AB472C2" wp14:editId="57A353FE">
                <wp:simplePos x="0" y="0"/>
                <wp:positionH relativeFrom="page">
                  <wp:posOffset>4149725</wp:posOffset>
                </wp:positionH>
                <wp:positionV relativeFrom="paragraph">
                  <wp:posOffset>262890</wp:posOffset>
                </wp:positionV>
                <wp:extent cx="2490470" cy="2101850"/>
                <wp:effectExtent l="0" t="0" r="0" b="0"/>
                <wp:wrapNone/>
                <wp:docPr id="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2101850"/>
                          <a:chOff x="6535" y="414"/>
                          <a:chExt cx="3922" cy="3310"/>
                        </a:xfrm>
                      </wpg:grpSpPr>
                      <pic:pic xmlns:pic="http://schemas.openxmlformats.org/drawingml/2006/picture">
                        <pic:nvPicPr>
                          <pic:cNvPr id="59" name="Picture 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863"/>
                            <a:ext cx="3922" cy="2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" name="Group 3"/>
                        <wpg:cNvGrpSpPr>
                          <a:grpSpLocks/>
                        </wpg:cNvGrpSpPr>
                        <wpg:grpSpPr bwMode="auto">
                          <a:xfrm>
                            <a:off x="10033" y="422"/>
                            <a:ext cx="119" cy="429"/>
                            <a:chOff x="10033" y="422"/>
                            <a:chExt cx="119" cy="429"/>
                          </a:xfrm>
                        </wpg:grpSpPr>
                        <wps:wsp>
                          <wps:cNvPr id="61" name="Freeform 7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033 10033"/>
                                <a:gd name="T1" fmla="*/ T0 w 119"/>
                                <a:gd name="T2" fmla="+- 0 724 422"/>
                                <a:gd name="T3" fmla="*/ 724 h 429"/>
                                <a:gd name="T4" fmla="+- 0 10080 10033"/>
                                <a:gd name="T5" fmla="*/ T4 w 119"/>
                                <a:gd name="T6" fmla="+- 0 850 422"/>
                                <a:gd name="T7" fmla="*/ 850 h 429"/>
                                <a:gd name="T8" fmla="+- 0 10137 10033"/>
                                <a:gd name="T9" fmla="*/ T8 w 119"/>
                                <a:gd name="T10" fmla="+- 0 761 422"/>
                                <a:gd name="T11" fmla="*/ 761 h 429"/>
                                <a:gd name="T12" fmla="+- 0 10095 10033"/>
                                <a:gd name="T13" fmla="*/ T12 w 119"/>
                                <a:gd name="T14" fmla="+- 0 761 422"/>
                                <a:gd name="T15" fmla="*/ 761 h 429"/>
                                <a:gd name="T16" fmla="+- 0 10084 10033"/>
                                <a:gd name="T17" fmla="*/ T16 w 119"/>
                                <a:gd name="T18" fmla="+- 0 760 422"/>
                                <a:gd name="T19" fmla="*/ 760 h 429"/>
                                <a:gd name="T20" fmla="+- 0 10080 10033"/>
                                <a:gd name="T21" fmla="*/ T20 w 119"/>
                                <a:gd name="T22" fmla="+- 0 755 422"/>
                                <a:gd name="T23" fmla="*/ 755 h 429"/>
                                <a:gd name="T24" fmla="+- 0 10083 10033"/>
                                <a:gd name="T25" fmla="*/ T24 w 119"/>
                                <a:gd name="T26" fmla="+- 0 730 422"/>
                                <a:gd name="T27" fmla="*/ 730 h 429"/>
                                <a:gd name="T28" fmla="+- 0 10033 10033"/>
                                <a:gd name="T29" fmla="*/ T28 w 119"/>
                                <a:gd name="T30" fmla="+- 0 724 422"/>
                                <a:gd name="T31" fmla="*/ 724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0" y="302"/>
                                  </a:moveTo>
                                  <a:lnTo>
                                    <a:pt x="47" y="428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47" y="333"/>
                                  </a:lnTo>
                                  <a:lnTo>
                                    <a:pt x="50" y="308"/>
                                  </a:lnTo>
                                  <a:lnTo>
                                    <a:pt x="0" y="3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083 10033"/>
                                <a:gd name="T1" fmla="*/ T0 w 119"/>
                                <a:gd name="T2" fmla="+- 0 730 422"/>
                                <a:gd name="T3" fmla="*/ 730 h 429"/>
                                <a:gd name="T4" fmla="+- 0 10080 10033"/>
                                <a:gd name="T5" fmla="*/ T4 w 119"/>
                                <a:gd name="T6" fmla="+- 0 755 422"/>
                                <a:gd name="T7" fmla="*/ 755 h 429"/>
                                <a:gd name="T8" fmla="+- 0 10084 10033"/>
                                <a:gd name="T9" fmla="*/ T8 w 119"/>
                                <a:gd name="T10" fmla="+- 0 760 422"/>
                                <a:gd name="T11" fmla="*/ 760 h 429"/>
                                <a:gd name="T12" fmla="+- 0 10095 10033"/>
                                <a:gd name="T13" fmla="*/ T12 w 119"/>
                                <a:gd name="T14" fmla="+- 0 761 422"/>
                                <a:gd name="T15" fmla="*/ 761 h 429"/>
                                <a:gd name="T16" fmla="+- 0 10100 10033"/>
                                <a:gd name="T17" fmla="*/ T16 w 119"/>
                                <a:gd name="T18" fmla="+- 0 757 422"/>
                                <a:gd name="T19" fmla="*/ 757 h 429"/>
                                <a:gd name="T20" fmla="+- 0 10103 10033"/>
                                <a:gd name="T21" fmla="*/ T20 w 119"/>
                                <a:gd name="T22" fmla="+- 0 732 422"/>
                                <a:gd name="T23" fmla="*/ 732 h 429"/>
                                <a:gd name="T24" fmla="+- 0 10083 10033"/>
                                <a:gd name="T25" fmla="*/ T24 w 119"/>
                                <a:gd name="T26" fmla="+- 0 730 422"/>
                                <a:gd name="T27" fmla="*/ 730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50" y="308"/>
                                  </a:moveTo>
                                  <a:lnTo>
                                    <a:pt x="47" y="333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67" y="335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50" y="3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103 10033"/>
                                <a:gd name="T1" fmla="*/ T0 w 119"/>
                                <a:gd name="T2" fmla="+- 0 732 422"/>
                                <a:gd name="T3" fmla="*/ 732 h 429"/>
                                <a:gd name="T4" fmla="+- 0 10100 10033"/>
                                <a:gd name="T5" fmla="*/ T4 w 119"/>
                                <a:gd name="T6" fmla="+- 0 757 422"/>
                                <a:gd name="T7" fmla="*/ 757 h 429"/>
                                <a:gd name="T8" fmla="+- 0 10095 10033"/>
                                <a:gd name="T9" fmla="*/ T8 w 119"/>
                                <a:gd name="T10" fmla="+- 0 761 422"/>
                                <a:gd name="T11" fmla="*/ 761 h 429"/>
                                <a:gd name="T12" fmla="+- 0 10137 10033"/>
                                <a:gd name="T13" fmla="*/ T12 w 119"/>
                                <a:gd name="T14" fmla="+- 0 761 422"/>
                                <a:gd name="T15" fmla="*/ 761 h 429"/>
                                <a:gd name="T16" fmla="+- 0 10153 10033"/>
                                <a:gd name="T17" fmla="*/ T16 w 119"/>
                                <a:gd name="T18" fmla="+- 0 737 422"/>
                                <a:gd name="T19" fmla="*/ 737 h 429"/>
                                <a:gd name="T20" fmla="+- 0 10103 10033"/>
                                <a:gd name="T21" fmla="*/ T20 w 119"/>
                                <a:gd name="T22" fmla="+- 0 732 422"/>
                                <a:gd name="T23" fmla="*/ 732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70" y="310"/>
                                  </a:moveTo>
                                  <a:lnTo>
                                    <a:pt x="67" y="335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20" y="315"/>
                                  </a:lnTo>
                                  <a:lnTo>
                                    <a:pt x="7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4"/>
                          <wps:cNvSpPr>
                            <a:spLocks/>
                          </wps:cNvSpPr>
                          <wps:spPr bwMode="auto">
                            <a:xfrm>
                              <a:off x="10033" y="422"/>
                              <a:ext cx="119" cy="429"/>
                            </a:xfrm>
                            <a:custGeom>
                              <a:avLst/>
                              <a:gdLst>
                                <a:gd name="T0" fmla="+- 0 10122 10033"/>
                                <a:gd name="T1" fmla="*/ T0 w 119"/>
                                <a:gd name="T2" fmla="+- 0 422 422"/>
                                <a:gd name="T3" fmla="*/ 422 h 429"/>
                                <a:gd name="T4" fmla="+- 0 10117 10033"/>
                                <a:gd name="T5" fmla="*/ T4 w 119"/>
                                <a:gd name="T6" fmla="+- 0 426 422"/>
                                <a:gd name="T7" fmla="*/ 426 h 429"/>
                                <a:gd name="T8" fmla="+- 0 10083 10033"/>
                                <a:gd name="T9" fmla="*/ T8 w 119"/>
                                <a:gd name="T10" fmla="+- 0 730 422"/>
                                <a:gd name="T11" fmla="*/ 730 h 429"/>
                                <a:gd name="T12" fmla="+- 0 10103 10033"/>
                                <a:gd name="T13" fmla="*/ T12 w 119"/>
                                <a:gd name="T14" fmla="+- 0 732 422"/>
                                <a:gd name="T15" fmla="*/ 732 h 429"/>
                                <a:gd name="T16" fmla="+- 0 10137 10033"/>
                                <a:gd name="T17" fmla="*/ T16 w 119"/>
                                <a:gd name="T18" fmla="+- 0 428 422"/>
                                <a:gd name="T19" fmla="*/ 428 h 429"/>
                                <a:gd name="T20" fmla="+- 0 10133 10033"/>
                                <a:gd name="T21" fmla="*/ T20 w 119"/>
                                <a:gd name="T22" fmla="+- 0 423 422"/>
                                <a:gd name="T23" fmla="*/ 423 h 429"/>
                                <a:gd name="T24" fmla="+- 0 10122 10033"/>
                                <a:gd name="T25" fmla="*/ T24 w 119"/>
                                <a:gd name="T26" fmla="+- 0 422 422"/>
                                <a:gd name="T27" fmla="*/ 422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429">
                                  <a:moveTo>
                                    <a:pt x="89" y="0"/>
                                  </a:moveTo>
                                  <a:lnTo>
                                    <a:pt x="84" y="4"/>
                                  </a:lnTo>
                                  <a:lnTo>
                                    <a:pt x="50" y="308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B296D" id="Group 2" o:spid="_x0000_s1026" style="position:absolute;margin-left:326.75pt;margin-top:20.7pt;width:196.1pt;height:165.5pt;z-index:-251653632;mso-position-horizontal-relative:page" coordorigin="6535,414" coordsize="3922,331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">
                <v:shape id="Picture 8" o:spid="_x0000_s1027" type="#_x0000_t75" style="position:absolute;left:6535;top:863;width:3922;height:2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">
                  <v:imagedata r:id="rId23" o:title=""/>
                  <o:lock v:ext="edit" aspectratio="f"/>
                </v:shape>
                <v:group id="Group 3" o:spid="_x0000_s1028" style="position:absolute;left:10033;top:422;width:119;height:429" coordorigin="10033,422" coordsize="119,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 id="Freeform 7" o:spid="_x0000_s1029" style="position:absolute;left:10033;top:422;width:119;height:429;visibility:visible;mso-wrap-style:square;v-text-anchor:top" coordsize="119,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" path="m,302l47,428r57,-89l62,339,51,338r-4,-5l50,308,,302e" fillcolor="black" stroked="f">
                    <v:path arrowok="t" o:connecttype="custom" o:connectlocs="0,724;47,850;104,761;62,761;51,760;47,755;50,730;0,724" o:connectangles="0,0,0,0,0,0,0,0"/>
                  </v:shape>
                  <v:shape id="Freeform 6" o:spid="_x0000_s1030" style="position:absolute;left:10033;top:422;width:119;height:429;visibility:visible;mso-wrap-style:square;v-text-anchor:top" coordsize="119,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" path="m50,308r-3,25l51,338r11,1l67,335r3,-25l50,308e" fillcolor="black" stroked="f">
                    <v:path arrowok="t" o:connecttype="custom" o:connectlocs="50,730;47,755;51,760;62,761;67,757;70,732;50,730" o:connectangles="0,0,0,0,0,0,0"/>
                  </v:shape>
                  <v:shape id="Freeform 5" o:spid="_x0000_s1031" style="position:absolute;left:10033;top:422;width:119;height:429;visibility:visible;mso-wrap-style:square;v-text-anchor:top" coordsize="119,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" path="m70,310r-3,25l62,339r42,l120,315,70,310e" fillcolor="black" stroked="f">
                    <v:path arrowok="t" o:connecttype="custom" o:connectlocs="70,732;67,757;62,761;104,761;120,737;70,732" o:connectangles="0,0,0,0,0,0"/>
                  </v:shape>
                  <v:shape id="Freeform 4" o:spid="_x0000_s1032" style="position:absolute;left:10033;top:422;width:119;height:429;visibility:visible;mso-wrap-style:square;v-text-anchor:top" coordsize="119,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" path="m89,l84,4,50,308r20,2l104,6,100,1,89,e" fillcolor="black" stroked="f">
                    <v:path arrowok="t" o:connecttype="custom" o:connectlocs="89,422;84,426;50,730;70,732;104,428;100,423;89,422" o:connectangles="0,0,0,0,0,0,0"/>
                  </v:shape>
                </v:group>
                <w10:wrap anchorx="page"/>
              </v:group>
            </w:pict>
          </mc:Fallback>
        </mc:AlternateContent>
      </w:r>
      <w:r w:rsidR="0091153C">
        <w:rPr>
          <w:rFonts w:ascii="Times New Roman" w:eastAsia="Times New Roman" w:hAnsi="Times New Roman"/>
          <w:szCs w:val="24"/>
        </w:rPr>
        <w:t>6. Op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n the 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Class </w:t>
      </w:r>
      <w:r w:rsidR="0091153C">
        <w:rPr>
          <w:rFonts w:ascii="Times New Roman" w:eastAsia="Times New Roman" w:hAnsi="Times New Roman"/>
          <w:spacing w:val="-1"/>
          <w:szCs w:val="24"/>
        </w:rPr>
        <w:t>f</w:t>
      </w:r>
      <w:r w:rsidR="0091153C">
        <w:rPr>
          <w:rFonts w:ascii="Times New Roman" w:eastAsia="Times New Roman" w:hAnsi="Times New Roman"/>
          <w:szCs w:val="24"/>
        </w:rPr>
        <w:t>older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f</w:t>
      </w:r>
      <w:r w:rsidR="0091153C">
        <w:rPr>
          <w:rFonts w:ascii="Times New Roman" w:eastAsia="Times New Roman" w:hAnsi="Times New Roman"/>
          <w:szCs w:val="24"/>
        </w:rPr>
        <w:t>or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th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>s se</w:t>
      </w:r>
      <w:r w:rsidR="0091153C">
        <w:rPr>
          <w:rFonts w:ascii="Times New Roman" w:eastAsia="Times New Roman" w:hAnsi="Times New Roman"/>
          <w:spacing w:val="-1"/>
          <w:szCs w:val="24"/>
        </w:rPr>
        <w:t>c</w:t>
      </w:r>
      <w:r w:rsidR="0091153C">
        <w:rPr>
          <w:rFonts w:ascii="Times New Roman" w:eastAsia="Times New Roman" w:hAnsi="Times New Roman"/>
          <w:szCs w:val="24"/>
        </w:rPr>
        <w:t>t</w:t>
      </w:r>
      <w:r w:rsidR="0091153C">
        <w:rPr>
          <w:rFonts w:ascii="Times New Roman" w:eastAsia="Times New Roman" w:hAnsi="Times New Roman"/>
          <w:spacing w:val="1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 xml:space="preserve">on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nd p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ste the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EM</w:t>
      </w:r>
      <w:r w:rsidR="0091153C">
        <w:rPr>
          <w:rFonts w:ascii="Times New Roman" w:eastAsia="Times New Roman" w:hAnsi="Times New Roman"/>
          <w:spacing w:val="1"/>
          <w:szCs w:val="24"/>
        </w:rPr>
        <w:t>P</w:t>
      </w:r>
      <w:r w:rsidR="0091153C">
        <w:rPr>
          <w:rFonts w:ascii="Times New Roman" w:eastAsia="Times New Roman" w:hAnsi="Times New Roman"/>
          <w:szCs w:val="24"/>
        </w:rPr>
        <w:t>L</w:t>
      </w:r>
      <w:r w:rsidR="0091153C">
        <w:rPr>
          <w:rFonts w:ascii="Times New Roman" w:eastAsia="Times New Roman" w:hAnsi="Times New Roman"/>
          <w:spacing w:val="-5"/>
          <w:szCs w:val="24"/>
        </w:rPr>
        <w:t xml:space="preserve"> </w:t>
      </w:r>
      <w:r w:rsidR="0091153C">
        <w:rPr>
          <w:rFonts w:ascii="Times New Roman" w:eastAsia="Times New Roman" w:hAnsi="Times New Roman"/>
          <w:spacing w:val="-6"/>
          <w:szCs w:val="24"/>
        </w:rPr>
        <w:t>I</w:t>
      </w:r>
      <w:r w:rsidR="0091153C">
        <w:rPr>
          <w:rFonts w:ascii="Times New Roman" w:eastAsia="Times New Roman" w:hAnsi="Times New Roman"/>
          <w:szCs w:val="24"/>
        </w:rPr>
        <w:t xml:space="preserve">D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nd stud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nt nam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s in</w:t>
      </w:r>
      <w:r w:rsidR="0091153C">
        <w:rPr>
          <w:rFonts w:ascii="Times New Roman" w:eastAsia="Times New Roman" w:hAnsi="Times New Roman"/>
          <w:spacing w:val="1"/>
          <w:szCs w:val="24"/>
        </w:rPr>
        <w:t>t</w:t>
      </w:r>
      <w:r w:rsidR="0091153C">
        <w:rPr>
          <w:rFonts w:ascii="Times New Roman" w:eastAsia="Times New Roman" w:hAnsi="Times New Roman"/>
          <w:szCs w:val="24"/>
        </w:rPr>
        <w:t xml:space="preserve">o the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ppro</w:t>
      </w:r>
      <w:r w:rsidR="0091153C">
        <w:rPr>
          <w:rFonts w:ascii="Times New Roman" w:eastAsia="Times New Roman" w:hAnsi="Times New Roman"/>
          <w:spacing w:val="-1"/>
          <w:szCs w:val="24"/>
        </w:rPr>
        <w:t>p</w:t>
      </w:r>
      <w:r w:rsidR="0091153C">
        <w:rPr>
          <w:rFonts w:ascii="Times New Roman" w:eastAsia="Times New Roman" w:hAnsi="Times New Roman"/>
          <w:szCs w:val="24"/>
        </w:rPr>
        <w:t>ri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 xml:space="preserve">te </w:t>
      </w:r>
      <w:r w:rsidR="0091153C">
        <w:rPr>
          <w:rFonts w:ascii="Times New Roman" w:eastAsia="Times New Roman" w:hAnsi="Times New Roman"/>
          <w:spacing w:val="-1"/>
          <w:szCs w:val="24"/>
        </w:rPr>
        <w:t>c</w:t>
      </w:r>
      <w:r w:rsidR="0091153C">
        <w:rPr>
          <w:rFonts w:ascii="Times New Roman" w:eastAsia="Times New Roman" w:hAnsi="Times New Roman"/>
          <w:szCs w:val="24"/>
        </w:rPr>
        <w:t>olu</w:t>
      </w:r>
      <w:r w:rsidR="0091153C">
        <w:rPr>
          <w:rFonts w:ascii="Times New Roman" w:eastAsia="Times New Roman" w:hAnsi="Times New Roman"/>
          <w:spacing w:val="1"/>
          <w:szCs w:val="24"/>
        </w:rPr>
        <w:t>m</w:t>
      </w:r>
      <w:r w:rsidR="0091153C">
        <w:rPr>
          <w:rFonts w:ascii="Times New Roman" w:eastAsia="Times New Roman" w:hAnsi="Times New Roman"/>
          <w:szCs w:val="24"/>
        </w:rPr>
        <w:t>ns. You m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y</w:t>
      </w:r>
      <w:r w:rsidR="0091153C">
        <w:rPr>
          <w:rFonts w:ascii="Times New Roman" w:eastAsia="Times New Roman" w:hAnsi="Times New Roman"/>
          <w:spacing w:val="-7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wish to r</w:t>
      </w:r>
      <w:r w:rsidR="0091153C">
        <w:rPr>
          <w:rFonts w:ascii="Times New Roman" w:eastAsia="Times New Roman" w:hAnsi="Times New Roman"/>
          <w:spacing w:val="-2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>store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91153C">
        <w:rPr>
          <w:rFonts w:ascii="Times New Roman" w:eastAsia="Times New Roman" w:hAnsi="Times New Roman"/>
          <w:szCs w:val="24"/>
        </w:rPr>
        <w:t>sha</w:t>
      </w:r>
      <w:r w:rsidR="0091153C">
        <w:rPr>
          <w:rFonts w:ascii="Times New Roman" w:eastAsia="Times New Roman" w:hAnsi="Times New Roman"/>
          <w:spacing w:val="-1"/>
          <w:szCs w:val="24"/>
        </w:rPr>
        <w:t>d</w:t>
      </w:r>
      <w:r w:rsidR="0091153C">
        <w:rPr>
          <w:rFonts w:ascii="Times New Roman" w:eastAsia="Times New Roman" w:hAnsi="Times New Roman"/>
          <w:szCs w:val="24"/>
        </w:rPr>
        <w:t>ing</w:t>
      </w:r>
      <w:r w:rsidR="0091153C">
        <w:rPr>
          <w:rFonts w:ascii="Times New Roman" w:eastAsia="Times New Roman" w:hAnsi="Times New Roman"/>
          <w:spacing w:val="-2"/>
          <w:szCs w:val="24"/>
        </w:rPr>
        <w:t xml:space="preserve"> 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nd bo</w:t>
      </w:r>
      <w:r w:rsidR="0091153C">
        <w:rPr>
          <w:rFonts w:ascii="Times New Roman" w:eastAsia="Times New Roman" w:hAnsi="Times New Roman"/>
          <w:spacing w:val="-1"/>
          <w:szCs w:val="24"/>
        </w:rPr>
        <w:t>r</w:t>
      </w:r>
      <w:r w:rsidR="0091153C">
        <w:rPr>
          <w:rFonts w:ascii="Times New Roman" w:eastAsia="Times New Roman" w:hAnsi="Times New Roman"/>
          <w:szCs w:val="24"/>
        </w:rPr>
        <w:t>d</w:t>
      </w:r>
      <w:r w:rsidR="0091153C">
        <w:rPr>
          <w:rFonts w:ascii="Times New Roman" w:eastAsia="Times New Roman" w:hAnsi="Times New Roman"/>
          <w:spacing w:val="-1"/>
          <w:szCs w:val="24"/>
        </w:rPr>
        <w:t>e</w:t>
      </w:r>
      <w:r w:rsidR="0091153C">
        <w:rPr>
          <w:rFonts w:ascii="Times New Roman" w:eastAsia="Times New Roman" w:hAnsi="Times New Roman"/>
          <w:szCs w:val="24"/>
        </w:rPr>
        <w:t xml:space="preserve">rs. </w:t>
      </w:r>
      <w:r w:rsidR="0091153C">
        <w:rPr>
          <w:rFonts w:ascii="Times New Roman" w:eastAsia="Times New Roman" w:hAnsi="Times New Roman"/>
          <w:spacing w:val="-1"/>
          <w:szCs w:val="24"/>
        </w:rPr>
        <w:t>Na</w:t>
      </w:r>
      <w:r w:rsidR="0091153C">
        <w:rPr>
          <w:rFonts w:ascii="Times New Roman" w:eastAsia="Times New Roman" w:hAnsi="Times New Roman"/>
          <w:szCs w:val="24"/>
        </w:rPr>
        <w:t xml:space="preserve">me, </w:t>
      </w:r>
      <w:r w:rsidR="0091153C">
        <w:rPr>
          <w:rFonts w:ascii="Times New Roman" w:eastAsia="Times New Roman" w:hAnsi="Times New Roman"/>
          <w:spacing w:val="1"/>
          <w:szCs w:val="24"/>
        </w:rPr>
        <w:t>s</w:t>
      </w:r>
      <w:r w:rsidR="0091153C">
        <w:rPr>
          <w:rFonts w:ascii="Times New Roman" w:eastAsia="Times New Roman" w:hAnsi="Times New Roman"/>
          <w:spacing w:val="-1"/>
          <w:szCs w:val="24"/>
        </w:rPr>
        <w:t>a</w:t>
      </w:r>
      <w:r w:rsidR="0091153C">
        <w:rPr>
          <w:rFonts w:ascii="Times New Roman" w:eastAsia="Times New Roman" w:hAnsi="Times New Roman"/>
          <w:szCs w:val="24"/>
        </w:rPr>
        <w:t>ve</w:t>
      </w:r>
      <w:r w:rsidR="0091153C">
        <w:rPr>
          <w:rFonts w:ascii="Times New Roman" w:eastAsia="Times New Roman" w:hAnsi="Times New Roman"/>
          <w:spacing w:val="-1"/>
          <w:szCs w:val="24"/>
        </w:rPr>
        <w:t xml:space="preserve"> a</w:t>
      </w:r>
      <w:r w:rsidR="0091153C">
        <w:rPr>
          <w:rFonts w:ascii="Times New Roman" w:eastAsia="Times New Roman" w:hAnsi="Times New Roman"/>
          <w:szCs w:val="24"/>
        </w:rPr>
        <w:t xml:space="preserve">nd </w:t>
      </w:r>
      <w:r w:rsidR="0091153C">
        <w:rPr>
          <w:rFonts w:ascii="Times New Roman" w:eastAsia="Times New Roman" w:hAnsi="Times New Roman"/>
          <w:spacing w:val="-1"/>
          <w:szCs w:val="24"/>
        </w:rPr>
        <w:t>c</w:t>
      </w:r>
      <w:r w:rsidR="0091153C">
        <w:rPr>
          <w:rFonts w:ascii="Times New Roman" w:eastAsia="Times New Roman" w:hAnsi="Times New Roman"/>
          <w:szCs w:val="24"/>
        </w:rPr>
        <w:t>lose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FDA171C" wp14:editId="5CB54CDC">
                <wp:simplePos x="0" y="0"/>
                <wp:positionH relativeFrom="page">
                  <wp:posOffset>914400</wp:posOffset>
                </wp:positionH>
                <wp:positionV relativeFrom="paragraph">
                  <wp:posOffset>3792855</wp:posOffset>
                </wp:positionV>
                <wp:extent cx="5576570" cy="2710180"/>
                <wp:effectExtent l="0" t="0" r="0" b="0"/>
                <wp:wrapNone/>
                <wp:docPr id="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2710180"/>
                          <a:chOff x="1440" y="288"/>
                          <a:chExt cx="8782" cy="4268"/>
                        </a:xfrm>
                      </wpg:grpSpPr>
                      <wpg:grpSp>
                        <wpg:cNvPr id="3" name="Group 46"/>
                        <wpg:cNvGrpSpPr>
                          <a:grpSpLocks/>
                        </wpg:cNvGrpSpPr>
                        <wpg:grpSpPr bwMode="auto">
                          <a:xfrm>
                            <a:off x="2319" y="852"/>
                            <a:ext cx="1603" cy="2"/>
                            <a:chOff x="2319" y="852"/>
                            <a:chExt cx="1603" cy="2"/>
                          </a:xfrm>
                        </wpg:grpSpPr>
                        <wps:wsp>
                          <wps:cNvPr id="4" name="Freeform 48"/>
                          <wps:cNvSpPr>
                            <a:spLocks/>
                          </wps:cNvSpPr>
                          <wps:spPr bwMode="auto">
                            <a:xfrm>
                              <a:off x="2319" y="852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319 2319"/>
                                <a:gd name="T1" fmla="*/ T0 w 1603"/>
                                <a:gd name="T2" fmla="+- 0 3922 2319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47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050"/>
                              <a:ext cx="4164" cy="3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Group 44"/>
                        <wpg:cNvGrpSpPr>
                          <a:grpSpLocks/>
                        </wpg:cNvGrpSpPr>
                        <wpg:grpSpPr bwMode="auto">
                          <a:xfrm>
                            <a:off x="1800" y="2569"/>
                            <a:ext cx="1196" cy="143"/>
                            <a:chOff x="1800" y="2569"/>
                            <a:chExt cx="1196" cy="143"/>
                          </a:xfrm>
                        </wpg:grpSpPr>
                        <wps:wsp>
                          <wps:cNvPr id="7" name="Freeform 45"/>
                          <wps:cNvSpPr>
                            <a:spLocks/>
                          </wps:cNvSpPr>
                          <wps:spPr bwMode="auto">
                            <a:xfrm>
                              <a:off x="1800" y="2569"/>
                              <a:ext cx="1196" cy="143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196"/>
                                <a:gd name="T2" fmla="+- 0 2712 2569"/>
                                <a:gd name="T3" fmla="*/ 2712 h 143"/>
                                <a:gd name="T4" fmla="+- 0 2996 1800"/>
                                <a:gd name="T5" fmla="*/ T4 w 1196"/>
                                <a:gd name="T6" fmla="+- 0 2712 2569"/>
                                <a:gd name="T7" fmla="*/ 2712 h 143"/>
                                <a:gd name="T8" fmla="+- 0 2996 1800"/>
                                <a:gd name="T9" fmla="*/ T8 w 1196"/>
                                <a:gd name="T10" fmla="+- 0 2569 2569"/>
                                <a:gd name="T11" fmla="*/ 2569 h 143"/>
                                <a:gd name="T12" fmla="+- 0 1800 1800"/>
                                <a:gd name="T13" fmla="*/ T12 w 1196"/>
                                <a:gd name="T14" fmla="+- 0 2569 2569"/>
                                <a:gd name="T15" fmla="*/ 2569 h 143"/>
                                <a:gd name="T16" fmla="+- 0 1800 1800"/>
                                <a:gd name="T17" fmla="*/ T16 w 1196"/>
                                <a:gd name="T18" fmla="+- 0 2712 2569"/>
                                <a:gd name="T19" fmla="*/ 27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6" h="143">
                                  <a:moveTo>
                                    <a:pt x="0" y="143"/>
                                  </a:moveTo>
                                  <a:lnTo>
                                    <a:pt x="1196" y="14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41"/>
                        <wpg:cNvGrpSpPr>
                          <a:grpSpLocks/>
                        </wpg:cNvGrpSpPr>
                        <wpg:grpSpPr bwMode="auto">
                          <a:xfrm>
                            <a:off x="1800" y="2569"/>
                            <a:ext cx="1196" cy="143"/>
                            <a:chOff x="1800" y="2569"/>
                            <a:chExt cx="1196" cy="143"/>
                          </a:xfrm>
                        </wpg:grpSpPr>
                        <wps:wsp>
                          <wps:cNvPr id="9" name="Freeform 43"/>
                          <wps:cNvSpPr>
                            <a:spLocks/>
                          </wps:cNvSpPr>
                          <wps:spPr bwMode="auto">
                            <a:xfrm>
                              <a:off x="1800" y="2569"/>
                              <a:ext cx="1196" cy="143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196"/>
                                <a:gd name="T2" fmla="+- 0 2712 2569"/>
                                <a:gd name="T3" fmla="*/ 2712 h 143"/>
                                <a:gd name="T4" fmla="+- 0 2996 1800"/>
                                <a:gd name="T5" fmla="*/ T4 w 1196"/>
                                <a:gd name="T6" fmla="+- 0 2712 2569"/>
                                <a:gd name="T7" fmla="*/ 2712 h 143"/>
                                <a:gd name="T8" fmla="+- 0 2996 1800"/>
                                <a:gd name="T9" fmla="*/ T8 w 1196"/>
                                <a:gd name="T10" fmla="+- 0 2569 2569"/>
                                <a:gd name="T11" fmla="*/ 2569 h 143"/>
                                <a:gd name="T12" fmla="+- 0 1800 1800"/>
                                <a:gd name="T13" fmla="*/ T12 w 1196"/>
                                <a:gd name="T14" fmla="+- 0 2569 2569"/>
                                <a:gd name="T15" fmla="*/ 2569 h 143"/>
                                <a:gd name="T16" fmla="+- 0 1800 1800"/>
                                <a:gd name="T17" fmla="*/ T16 w 1196"/>
                                <a:gd name="T18" fmla="+- 0 2712 2569"/>
                                <a:gd name="T19" fmla="*/ 27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6" h="143">
                                  <a:moveTo>
                                    <a:pt x="0" y="143"/>
                                  </a:moveTo>
                                  <a:lnTo>
                                    <a:pt x="1196" y="14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42"/>
                            <pic:cNvPicPr>
                              <a:picLocks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9" y="1050"/>
                              <a:ext cx="4373" cy="3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" name="Group 37"/>
                        <wpg:cNvGrpSpPr>
                          <a:grpSpLocks/>
                        </wpg:cNvGrpSpPr>
                        <wpg:grpSpPr bwMode="auto">
                          <a:xfrm>
                            <a:off x="5645" y="2882"/>
                            <a:ext cx="196" cy="120"/>
                            <a:chOff x="5645" y="2882"/>
                            <a:chExt cx="196" cy="120"/>
                          </a:xfrm>
                        </wpg:grpSpPr>
                        <wps:wsp>
                          <wps:cNvPr id="12" name="Freeform 40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721 5645"/>
                                <a:gd name="T1" fmla="*/ T0 w 196"/>
                                <a:gd name="T2" fmla="+- 0 2882 2882"/>
                                <a:gd name="T3" fmla="*/ 2882 h 120"/>
                                <a:gd name="T4" fmla="+- 0 5721 5645"/>
                                <a:gd name="T5" fmla="*/ T4 w 196"/>
                                <a:gd name="T6" fmla="+- 0 3002 2882"/>
                                <a:gd name="T7" fmla="*/ 3002 h 120"/>
                                <a:gd name="T8" fmla="+- 0 5821 5645"/>
                                <a:gd name="T9" fmla="*/ T8 w 196"/>
                                <a:gd name="T10" fmla="+- 0 2952 2882"/>
                                <a:gd name="T11" fmla="*/ 2952 h 120"/>
                                <a:gd name="T12" fmla="+- 0 5747 5645"/>
                                <a:gd name="T13" fmla="*/ T12 w 196"/>
                                <a:gd name="T14" fmla="+- 0 2952 2882"/>
                                <a:gd name="T15" fmla="*/ 2952 h 120"/>
                                <a:gd name="T16" fmla="+- 0 5751 5645"/>
                                <a:gd name="T17" fmla="*/ T16 w 196"/>
                                <a:gd name="T18" fmla="+- 0 2948 2882"/>
                                <a:gd name="T19" fmla="*/ 2948 h 120"/>
                                <a:gd name="T20" fmla="+- 0 5751 5645"/>
                                <a:gd name="T21" fmla="*/ T20 w 196"/>
                                <a:gd name="T22" fmla="+- 0 2937 2882"/>
                                <a:gd name="T23" fmla="*/ 2937 h 120"/>
                                <a:gd name="T24" fmla="+- 0 5747 5645"/>
                                <a:gd name="T25" fmla="*/ T24 w 196"/>
                                <a:gd name="T26" fmla="+- 0 2932 2882"/>
                                <a:gd name="T27" fmla="*/ 2932 h 120"/>
                                <a:gd name="T28" fmla="+- 0 5821 5645"/>
                                <a:gd name="T29" fmla="*/ T28 w 196"/>
                                <a:gd name="T30" fmla="+- 0 2932 2882"/>
                                <a:gd name="T31" fmla="*/ 2932 h 120"/>
                                <a:gd name="T32" fmla="+- 0 5721 5645"/>
                                <a:gd name="T33" fmla="*/ T32 w 196"/>
                                <a:gd name="T34" fmla="+- 0 2882 2882"/>
                                <a:gd name="T35" fmla="*/ 28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76" y="0"/>
                                  </a:moveTo>
                                  <a:lnTo>
                                    <a:pt x="76" y="12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9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721 5645"/>
                                <a:gd name="T1" fmla="*/ T0 w 196"/>
                                <a:gd name="T2" fmla="+- 0 2932 2882"/>
                                <a:gd name="T3" fmla="*/ 2932 h 120"/>
                                <a:gd name="T4" fmla="+- 0 5649 5645"/>
                                <a:gd name="T5" fmla="*/ T4 w 196"/>
                                <a:gd name="T6" fmla="+- 0 2932 2882"/>
                                <a:gd name="T7" fmla="*/ 2932 h 120"/>
                                <a:gd name="T8" fmla="+- 0 5645 5645"/>
                                <a:gd name="T9" fmla="*/ T8 w 196"/>
                                <a:gd name="T10" fmla="+- 0 2937 2882"/>
                                <a:gd name="T11" fmla="*/ 2937 h 120"/>
                                <a:gd name="T12" fmla="+- 0 5645 5645"/>
                                <a:gd name="T13" fmla="*/ T12 w 196"/>
                                <a:gd name="T14" fmla="+- 0 2948 2882"/>
                                <a:gd name="T15" fmla="*/ 2948 h 120"/>
                                <a:gd name="T16" fmla="+- 0 5649 5645"/>
                                <a:gd name="T17" fmla="*/ T16 w 196"/>
                                <a:gd name="T18" fmla="+- 0 2952 2882"/>
                                <a:gd name="T19" fmla="*/ 2952 h 120"/>
                                <a:gd name="T20" fmla="+- 0 5721 5645"/>
                                <a:gd name="T21" fmla="*/ T20 w 196"/>
                                <a:gd name="T22" fmla="+- 0 2952 2882"/>
                                <a:gd name="T23" fmla="*/ 2952 h 120"/>
                                <a:gd name="T24" fmla="+- 0 5721 5645"/>
                                <a:gd name="T25" fmla="*/ T24 w 196"/>
                                <a:gd name="T26" fmla="+- 0 2932 2882"/>
                                <a:gd name="T27" fmla="*/ 2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76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8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821 5645"/>
                                <a:gd name="T1" fmla="*/ T0 w 196"/>
                                <a:gd name="T2" fmla="+- 0 2932 2882"/>
                                <a:gd name="T3" fmla="*/ 2932 h 120"/>
                                <a:gd name="T4" fmla="+- 0 5747 5645"/>
                                <a:gd name="T5" fmla="*/ T4 w 196"/>
                                <a:gd name="T6" fmla="+- 0 2932 2882"/>
                                <a:gd name="T7" fmla="*/ 2932 h 120"/>
                                <a:gd name="T8" fmla="+- 0 5751 5645"/>
                                <a:gd name="T9" fmla="*/ T8 w 196"/>
                                <a:gd name="T10" fmla="+- 0 2937 2882"/>
                                <a:gd name="T11" fmla="*/ 2937 h 120"/>
                                <a:gd name="T12" fmla="+- 0 5751 5645"/>
                                <a:gd name="T13" fmla="*/ T12 w 196"/>
                                <a:gd name="T14" fmla="+- 0 2948 2882"/>
                                <a:gd name="T15" fmla="*/ 2948 h 120"/>
                                <a:gd name="T16" fmla="+- 0 5747 5645"/>
                                <a:gd name="T17" fmla="*/ T16 w 196"/>
                                <a:gd name="T18" fmla="+- 0 2952 2882"/>
                                <a:gd name="T19" fmla="*/ 2952 h 120"/>
                                <a:gd name="T20" fmla="+- 0 5821 5645"/>
                                <a:gd name="T21" fmla="*/ T20 w 196"/>
                                <a:gd name="T22" fmla="+- 0 2952 2882"/>
                                <a:gd name="T23" fmla="*/ 2952 h 120"/>
                                <a:gd name="T24" fmla="+- 0 5841 5645"/>
                                <a:gd name="T25" fmla="*/ T24 w 196"/>
                                <a:gd name="T26" fmla="+- 0 2942 2882"/>
                                <a:gd name="T27" fmla="*/ 2942 h 120"/>
                                <a:gd name="T28" fmla="+- 0 5821 5645"/>
                                <a:gd name="T29" fmla="*/ T28 w 196"/>
                                <a:gd name="T30" fmla="+- 0 2932 2882"/>
                                <a:gd name="T31" fmla="*/ 2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176" y="50"/>
                                  </a:moveTo>
                                  <a:lnTo>
                                    <a:pt x="102" y="50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1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2"/>
                        <wpg:cNvGrpSpPr>
                          <a:grpSpLocks/>
                        </wpg:cNvGrpSpPr>
                        <wpg:grpSpPr bwMode="auto">
                          <a:xfrm>
                            <a:off x="2578" y="295"/>
                            <a:ext cx="1892" cy="2705"/>
                            <a:chOff x="2578" y="295"/>
                            <a:chExt cx="1892" cy="2705"/>
                          </a:xfrm>
                        </wpg:grpSpPr>
                        <wps:wsp>
                          <wps:cNvPr id="16" name="Freeform 36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598 2578"/>
                                <a:gd name="T1" fmla="*/ T0 w 1892"/>
                                <a:gd name="T2" fmla="+- 0 2868 295"/>
                                <a:gd name="T3" fmla="*/ 2868 h 2705"/>
                                <a:gd name="T4" fmla="+- 0 2578 2578"/>
                                <a:gd name="T5" fmla="*/ T4 w 1892"/>
                                <a:gd name="T6" fmla="+- 0 3000 295"/>
                                <a:gd name="T7" fmla="*/ 3000 h 2705"/>
                                <a:gd name="T8" fmla="+- 0 2696 2578"/>
                                <a:gd name="T9" fmla="*/ T8 w 1892"/>
                                <a:gd name="T10" fmla="+- 0 2936 295"/>
                                <a:gd name="T11" fmla="*/ 2936 h 2705"/>
                                <a:gd name="T12" fmla="+- 0 2686 2578"/>
                                <a:gd name="T13" fmla="*/ T12 w 1892"/>
                                <a:gd name="T14" fmla="+- 0 2930 295"/>
                                <a:gd name="T15" fmla="*/ 2930 h 2705"/>
                                <a:gd name="T16" fmla="+- 0 2634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30 2578"/>
                                <a:gd name="T21" fmla="*/ T20 w 1892"/>
                                <a:gd name="T22" fmla="+- 0 2927 295"/>
                                <a:gd name="T23" fmla="*/ 2927 h 2705"/>
                                <a:gd name="T24" fmla="+- 0 2625 2578"/>
                                <a:gd name="T25" fmla="*/ T24 w 1892"/>
                                <a:gd name="T26" fmla="+- 0 2923 295"/>
                                <a:gd name="T27" fmla="*/ 2923 h 2705"/>
                                <a:gd name="T28" fmla="+- 0 2624 2578"/>
                                <a:gd name="T29" fmla="*/ T28 w 1892"/>
                                <a:gd name="T30" fmla="+- 0 2917 295"/>
                                <a:gd name="T31" fmla="*/ 2917 h 2705"/>
                                <a:gd name="T32" fmla="+- 0 2638 2578"/>
                                <a:gd name="T33" fmla="*/ T32 w 1892"/>
                                <a:gd name="T34" fmla="+- 0 2896 295"/>
                                <a:gd name="T35" fmla="*/ 2896 h 2705"/>
                                <a:gd name="T36" fmla="+- 0 2598 2578"/>
                                <a:gd name="T37" fmla="*/ T36 w 1892"/>
                                <a:gd name="T38" fmla="+- 0 2868 295"/>
                                <a:gd name="T39" fmla="*/ 2868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20" y="2573"/>
                                  </a:moveTo>
                                  <a:lnTo>
                                    <a:pt x="0" y="2705"/>
                                  </a:lnTo>
                                  <a:lnTo>
                                    <a:pt x="118" y="2641"/>
                                  </a:lnTo>
                                  <a:lnTo>
                                    <a:pt x="108" y="2635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52" y="2632"/>
                                  </a:lnTo>
                                  <a:lnTo>
                                    <a:pt x="47" y="2628"/>
                                  </a:lnTo>
                                  <a:lnTo>
                                    <a:pt x="46" y="2622"/>
                                  </a:lnTo>
                                  <a:lnTo>
                                    <a:pt x="60" y="2601"/>
                                  </a:lnTo>
                                  <a:lnTo>
                                    <a:pt x="20" y="25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35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638 2578"/>
                                <a:gd name="T1" fmla="*/ T0 w 1892"/>
                                <a:gd name="T2" fmla="+- 0 2896 295"/>
                                <a:gd name="T3" fmla="*/ 2896 h 2705"/>
                                <a:gd name="T4" fmla="+- 0 2624 2578"/>
                                <a:gd name="T5" fmla="*/ T4 w 1892"/>
                                <a:gd name="T6" fmla="+- 0 2917 295"/>
                                <a:gd name="T7" fmla="*/ 2917 h 2705"/>
                                <a:gd name="T8" fmla="+- 0 2625 2578"/>
                                <a:gd name="T9" fmla="*/ T8 w 1892"/>
                                <a:gd name="T10" fmla="+- 0 2923 295"/>
                                <a:gd name="T11" fmla="*/ 2923 h 2705"/>
                                <a:gd name="T12" fmla="+- 0 2630 2578"/>
                                <a:gd name="T13" fmla="*/ T12 w 1892"/>
                                <a:gd name="T14" fmla="+- 0 2927 295"/>
                                <a:gd name="T15" fmla="*/ 2927 h 2705"/>
                                <a:gd name="T16" fmla="+- 0 2634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40 2578"/>
                                <a:gd name="T21" fmla="*/ T20 w 1892"/>
                                <a:gd name="T22" fmla="+- 0 2929 295"/>
                                <a:gd name="T23" fmla="*/ 2929 h 2705"/>
                                <a:gd name="T24" fmla="+- 0 2643 2578"/>
                                <a:gd name="T25" fmla="*/ T24 w 1892"/>
                                <a:gd name="T26" fmla="+- 0 2924 295"/>
                                <a:gd name="T27" fmla="*/ 2924 h 2705"/>
                                <a:gd name="T28" fmla="+- 0 2655 2578"/>
                                <a:gd name="T29" fmla="*/ T28 w 1892"/>
                                <a:gd name="T30" fmla="+- 0 2908 295"/>
                                <a:gd name="T31" fmla="*/ 2908 h 2705"/>
                                <a:gd name="T32" fmla="+- 0 2638 2578"/>
                                <a:gd name="T33" fmla="*/ T32 w 1892"/>
                                <a:gd name="T34" fmla="+- 0 2896 295"/>
                                <a:gd name="T35" fmla="*/ 2896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60" y="2601"/>
                                  </a:moveTo>
                                  <a:lnTo>
                                    <a:pt x="46" y="2622"/>
                                  </a:lnTo>
                                  <a:lnTo>
                                    <a:pt x="47" y="2628"/>
                                  </a:lnTo>
                                  <a:lnTo>
                                    <a:pt x="52" y="2632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62" y="2634"/>
                                  </a:lnTo>
                                  <a:lnTo>
                                    <a:pt x="65" y="2629"/>
                                  </a:lnTo>
                                  <a:lnTo>
                                    <a:pt x="77" y="2613"/>
                                  </a:lnTo>
                                  <a:lnTo>
                                    <a:pt x="60" y="26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4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655 2578"/>
                                <a:gd name="T1" fmla="*/ T0 w 1892"/>
                                <a:gd name="T2" fmla="+- 0 2908 295"/>
                                <a:gd name="T3" fmla="*/ 2908 h 2705"/>
                                <a:gd name="T4" fmla="+- 0 2643 2578"/>
                                <a:gd name="T5" fmla="*/ T4 w 1892"/>
                                <a:gd name="T6" fmla="+- 0 2924 295"/>
                                <a:gd name="T7" fmla="*/ 2924 h 2705"/>
                                <a:gd name="T8" fmla="+- 0 2640 2578"/>
                                <a:gd name="T9" fmla="*/ T8 w 1892"/>
                                <a:gd name="T10" fmla="+- 0 2929 295"/>
                                <a:gd name="T11" fmla="*/ 2929 h 2705"/>
                                <a:gd name="T12" fmla="+- 0 2634 2578"/>
                                <a:gd name="T13" fmla="*/ T12 w 1892"/>
                                <a:gd name="T14" fmla="+- 0 2930 295"/>
                                <a:gd name="T15" fmla="*/ 2930 h 2705"/>
                                <a:gd name="T16" fmla="+- 0 2686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55 2578"/>
                                <a:gd name="T21" fmla="*/ T20 w 1892"/>
                                <a:gd name="T22" fmla="+- 0 2908 295"/>
                                <a:gd name="T23" fmla="*/ 2908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77" y="2613"/>
                                  </a:moveTo>
                                  <a:lnTo>
                                    <a:pt x="65" y="2629"/>
                                  </a:lnTo>
                                  <a:lnTo>
                                    <a:pt x="62" y="2634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108" y="2635"/>
                                  </a:lnTo>
                                  <a:lnTo>
                                    <a:pt x="77" y="26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33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4460 2578"/>
                                <a:gd name="T1" fmla="*/ T0 w 1892"/>
                                <a:gd name="T2" fmla="+- 0 295 295"/>
                                <a:gd name="T3" fmla="*/ 295 h 2705"/>
                                <a:gd name="T4" fmla="+- 0 4454 2578"/>
                                <a:gd name="T5" fmla="*/ T4 w 1892"/>
                                <a:gd name="T6" fmla="+- 0 296 295"/>
                                <a:gd name="T7" fmla="*/ 296 h 2705"/>
                                <a:gd name="T8" fmla="+- 0 4451 2578"/>
                                <a:gd name="T9" fmla="*/ T8 w 1892"/>
                                <a:gd name="T10" fmla="+- 0 301 295"/>
                                <a:gd name="T11" fmla="*/ 301 h 2705"/>
                                <a:gd name="T12" fmla="+- 0 2638 2578"/>
                                <a:gd name="T13" fmla="*/ T12 w 1892"/>
                                <a:gd name="T14" fmla="+- 0 2896 295"/>
                                <a:gd name="T15" fmla="*/ 2896 h 2705"/>
                                <a:gd name="T16" fmla="+- 0 2655 2578"/>
                                <a:gd name="T17" fmla="*/ T16 w 1892"/>
                                <a:gd name="T18" fmla="+- 0 2908 295"/>
                                <a:gd name="T19" fmla="*/ 2908 h 2705"/>
                                <a:gd name="T20" fmla="+- 0 4470 2578"/>
                                <a:gd name="T21" fmla="*/ T20 w 1892"/>
                                <a:gd name="T22" fmla="+- 0 308 295"/>
                                <a:gd name="T23" fmla="*/ 308 h 2705"/>
                                <a:gd name="T24" fmla="+- 0 4469 2578"/>
                                <a:gd name="T25" fmla="*/ T24 w 1892"/>
                                <a:gd name="T26" fmla="+- 0 301 295"/>
                                <a:gd name="T27" fmla="*/ 301 h 2705"/>
                                <a:gd name="T28" fmla="+- 0 4465 2578"/>
                                <a:gd name="T29" fmla="*/ T28 w 1892"/>
                                <a:gd name="T30" fmla="+- 0 298 295"/>
                                <a:gd name="T31" fmla="*/ 298 h 2705"/>
                                <a:gd name="T32" fmla="+- 0 4460 2578"/>
                                <a:gd name="T33" fmla="*/ T32 w 1892"/>
                                <a:gd name="T34" fmla="+- 0 295 295"/>
                                <a:gd name="T35" fmla="*/ 295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1882" y="0"/>
                                  </a:moveTo>
                                  <a:lnTo>
                                    <a:pt x="1876" y="1"/>
                                  </a:lnTo>
                                  <a:lnTo>
                                    <a:pt x="1873" y="6"/>
                                  </a:lnTo>
                                  <a:lnTo>
                                    <a:pt x="60" y="2601"/>
                                  </a:lnTo>
                                  <a:lnTo>
                                    <a:pt x="77" y="2613"/>
                                  </a:lnTo>
                                  <a:lnTo>
                                    <a:pt x="1892" y="13"/>
                                  </a:lnTo>
                                  <a:lnTo>
                                    <a:pt x="1891" y="6"/>
                                  </a:lnTo>
                                  <a:lnTo>
                                    <a:pt x="1887" y="3"/>
                                  </a:lnTo>
                                  <a:lnTo>
                                    <a:pt x="18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7"/>
                        <wpg:cNvGrpSpPr>
                          <a:grpSpLocks/>
                        </wpg:cNvGrpSpPr>
                        <wpg:grpSpPr bwMode="auto">
                          <a:xfrm>
                            <a:off x="1986" y="295"/>
                            <a:ext cx="5260" cy="3460"/>
                            <a:chOff x="1986" y="295"/>
                            <a:chExt cx="5260" cy="3460"/>
                          </a:xfrm>
                        </wpg:grpSpPr>
                        <wps:wsp>
                          <wps:cNvPr id="49" name="Freeform 31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53 1986"/>
                                <a:gd name="T1" fmla="*/ T0 w 5260"/>
                                <a:gd name="T2" fmla="+- 0 3639 295"/>
                                <a:gd name="T3" fmla="*/ 3639 h 3460"/>
                                <a:gd name="T4" fmla="+- 0 1986 1986"/>
                                <a:gd name="T5" fmla="*/ T4 w 5260"/>
                                <a:gd name="T6" fmla="+- 0 3755 295"/>
                                <a:gd name="T7" fmla="*/ 3755 h 3460"/>
                                <a:gd name="T8" fmla="+- 0 2119 1986"/>
                                <a:gd name="T9" fmla="*/ T8 w 5260"/>
                                <a:gd name="T10" fmla="+- 0 3740 295"/>
                                <a:gd name="T11" fmla="*/ 3740 h 3460"/>
                                <a:gd name="T12" fmla="+- 0 2101 1986"/>
                                <a:gd name="T13" fmla="*/ T12 w 5260"/>
                                <a:gd name="T14" fmla="+- 0 3712 295"/>
                                <a:gd name="T15" fmla="*/ 3712 h 3460"/>
                                <a:gd name="T16" fmla="+- 0 2070 1986"/>
                                <a:gd name="T17" fmla="*/ T16 w 5260"/>
                                <a:gd name="T18" fmla="+- 0 3712 295"/>
                                <a:gd name="T19" fmla="*/ 3712 h 3460"/>
                                <a:gd name="T20" fmla="+- 0 2064 1986"/>
                                <a:gd name="T21" fmla="*/ T20 w 5260"/>
                                <a:gd name="T22" fmla="+- 0 3711 295"/>
                                <a:gd name="T23" fmla="*/ 3711 h 3460"/>
                                <a:gd name="T24" fmla="+- 0 2058 1986"/>
                                <a:gd name="T25" fmla="*/ T24 w 5260"/>
                                <a:gd name="T26" fmla="+- 0 3701 295"/>
                                <a:gd name="T27" fmla="*/ 3701 h 3460"/>
                                <a:gd name="T28" fmla="+- 0 2059 1986"/>
                                <a:gd name="T29" fmla="*/ T28 w 5260"/>
                                <a:gd name="T30" fmla="+- 0 3695 295"/>
                                <a:gd name="T31" fmla="*/ 3695 h 3460"/>
                                <a:gd name="T32" fmla="+- 0 2081 1986"/>
                                <a:gd name="T33" fmla="*/ T32 w 5260"/>
                                <a:gd name="T34" fmla="+- 0 3681 295"/>
                                <a:gd name="T35" fmla="*/ 3681 h 3460"/>
                                <a:gd name="T36" fmla="+- 0 2053 1986"/>
                                <a:gd name="T37" fmla="*/ T36 w 5260"/>
                                <a:gd name="T38" fmla="+- 0 3639 295"/>
                                <a:gd name="T39" fmla="*/ 3639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67" y="3344"/>
                                  </a:moveTo>
                                  <a:lnTo>
                                    <a:pt x="0" y="3460"/>
                                  </a:lnTo>
                                  <a:lnTo>
                                    <a:pt x="133" y="3445"/>
                                  </a:lnTo>
                                  <a:lnTo>
                                    <a:pt x="115" y="3417"/>
                                  </a:lnTo>
                                  <a:lnTo>
                                    <a:pt x="84" y="3417"/>
                                  </a:lnTo>
                                  <a:lnTo>
                                    <a:pt x="78" y="3416"/>
                                  </a:lnTo>
                                  <a:lnTo>
                                    <a:pt x="72" y="3406"/>
                                  </a:lnTo>
                                  <a:lnTo>
                                    <a:pt x="73" y="3400"/>
                                  </a:lnTo>
                                  <a:lnTo>
                                    <a:pt x="95" y="3386"/>
                                  </a:lnTo>
                                  <a:lnTo>
                                    <a:pt x="67" y="33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0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81 1986"/>
                                <a:gd name="T1" fmla="*/ T0 w 5260"/>
                                <a:gd name="T2" fmla="+- 0 3681 295"/>
                                <a:gd name="T3" fmla="*/ 3681 h 3460"/>
                                <a:gd name="T4" fmla="+- 0 2059 1986"/>
                                <a:gd name="T5" fmla="*/ T4 w 5260"/>
                                <a:gd name="T6" fmla="+- 0 3695 295"/>
                                <a:gd name="T7" fmla="*/ 3695 h 3460"/>
                                <a:gd name="T8" fmla="+- 0 2058 1986"/>
                                <a:gd name="T9" fmla="*/ T8 w 5260"/>
                                <a:gd name="T10" fmla="+- 0 3701 295"/>
                                <a:gd name="T11" fmla="*/ 3701 h 3460"/>
                                <a:gd name="T12" fmla="+- 0 2064 1986"/>
                                <a:gd name="T13" fmla="*/ T12 w 5260"/>
                                <a:gd name="T14" fmla="+- 0 3711 295"/>
                                <a:gd name="T15" fmla="*/ 3711 h 3460"/>
                                <a:gd name="T16" fmla="+- 0 2070 1986"/>
                                <a:gd name="T17" fmla="*/ T16 w 5260"/>
                                <a:gd name="T18" fmla="+- 0 3712 295"/>
                                <a:gd name="T19" fmla="*/ 3712 h 3460"/>
                                <a:gd name="T20" fmla="+- 0 2092 1986"/>
                                <a:gd name="T21" fmla="*/ T20 w 5260"/>
                                <a:gd name="T22" fmla="+- 0 3698 295"/>
                                <a:gd name="T23" fmla="*/ 3698 h 3460"/>
                                <a:gd name="T24" fmla="+- 0 2081 1986"/>
                                <a:gd name="T25" fmla="*/ T24 w 5260"/>
                                <a:gd name="T26" fmla="+- 0 3681 295"/>
                                <a:gd name="T27" fmla="*/ 3681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95" y="3386"/>
                                  </a:moveTo>
                                  <a:lnTo>
                                    <a:pt x="73" y="3400"/>
                                  </a:lnTo>
                                  <a:lnTo>
                                    <a:pt x="72" y="3406"/>
                                  </a:lnTo>
                                  <a:lnTo>
                                    <a:pt x="78" y="3416"/>
                                  </a:lnTo>
                                  <a:lnTo>
                                    <a:pt x="84" y="3417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95" y="33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9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92 1986"/>
                                <a:gd name="T1" fmla="*/ T0 w 5260"/>
                                <a:gd name="T2" fmla="+- 0 3698 295"/>
                                <a:gd name="T3" fmla="*/ 3698 h 3460"/>
                                <a:gd name="T4" fmla="+- 0 2070 1986"/>
                                <a:gd name="T5" fmla="*/ T4 w 5260"/>
                                <a:gd name="T6" fmla="+- 0 3712 295"/>
                                <a:gd name="T7" fmla="*/ 3712 h 3460"/>
                                <a:gd name="T8" fmla="+- 0 2101 1986"/>
                                <a:gd name="T9" fmla="*/ T8 w 5260"/>
                                <a:gd name="T10" fmla="+- 0 3712 295"/>
                                <a:gd name="T11" fmla="*/ 3712 h 3460"/>
                                <a:gd name="T12" fmla="+- 0 2092 1986"/>
                                <a:gd name="T13" fmla="*/ T12 w 5260"/>
                                <a:gd name="T14" fmla="+- 0 3698 295"/>
                                <a:gd name="T15" fmla="*/ 3698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106" y="3403"/>
                                  </a:moveTo>
                                  <a:lnTo>
                                    <a:pt x="84" y="3417"/>
                                  </a:lnTo>
                                  <a:lnTo>
                                    <a:pt x="115" y="3417"/>
                                  </a:lnTo>
                                  <a:lnTo>
                                    <a:pt x="106" y="34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8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7234 1986"/>
                                <a:gd name="T1" fmla="*/ T0 w 5260"/>
                                <a:gd name="T2" fmla="+- 0 295 295"/>
                                <a:gd name="T3" fmla="*/ 295 h 3460"/>
                                <a:gd name="T4" fmla="+- 0 2081 1986"/>
                                <a:gd name="T5" fmla="*/ T4 w 5260"/>
                                <a:gd name="T6" fmla="+- 0 3681 295"/>
                                <a:gd name="T7" fmla="*/ 3681 h 3460"/>
                                <a:gd name="T8" fmla="+- 0 2092 1986"/>
                                <a:gd name="T9" fmla="*/ T8 w 5260"/>
                                <a:gd name="T10" fmla="+- 0 3698 295"/>
                                <a:gd name="T11" fmla="*/ 3698 h 3460"/>
                                <a:gd name="T12" fmla="+- 0 7240 1986"/>
                                <a:gd name="T13" fmla="*/ T12 w 5260"/>
                                <a:gd name="T14" fmla="+- 0 315 295"/>
                                <a:gd name="T15" fmla="*/ 315 h 3460"/>
                                <a:gd name="T16" fmla="+- 0 7245 1986"/>
                                <a:gd name="T17" fmla="*/ T16 w 5260"/>
                                <a:gd name="T18" fmla="+- 0 312 295"/>
                                <a:gd name="T19" fmla="*/ 312 h 3460"/>
                                <a:gd name="T20" fmla="+- 0 7246 1986"/>
                                <a:gd name="T21" fmla="*/ T20 w 5260"/>
                                <a:gd name="T22" fmla="+- 0 306 295"/>
                                <a:gd name="T23" fmla="*/ 306 h 3460"/>
                                <a:gd name="T24" fmla="+- 0 7243 1986"/>
                                <a:gd name="T25" fmla="*/ T24 w 5260"/>
                                <a:gd name="T26" fmla="+- 0 301 295"/>
                                <a:gd name="T27" fmla="*/ 301 h 3460"/>
                                <a:gd name="T28" fmla="+- 0 7240 1986"/>
                                <a:gd name="T29" fmla="*/ T28 w 5260"/>
                                <a:gd name="T30" fmla="+- 0 296 295"/>
                                <a:gd name="T31" fmla="*/ 296 h 3460"/>
                                <a:gd name="T32" fmla="+- 0 7234 1986"/>
                                <a:gd name="T33" fmla="*/ T32 w 5260"/>
                                <a:gd name="T34" fmla="+- 0 295 295"/>
                                <a:gd name="T35" fmla="*/ 295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5248" y="0"/>
                                  </a:moveTo>
                                  <a:lnTo>
                                    <a:pt x="95" y="3386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5254" y="20"/>
                                  </a:lnTo>
                                  <a:lnTo>
                                    <a:pt x="5259" y="17"/>
                                  </a:lnTo>
                                  <a:lnTo>
                                    <a:pt x="5260" y="11"/>
                                  </a:lnTo>
                                  <a:lnTo>
                                    <a:pt x="5257" y="6"/>
                                  </a:lnTo>
                                  <a:lnTo>
                                    <a:pt x="5254" y="1"/>
                                  </a:lnTo>
                                  <a:lnTo>
                                    <a:pt x="52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2"/>
                        <wpg:cNvGrpSpPr>
                          <a:grpSpLocks/>
                        </wpg:cNvGrpSpPr>
                        <wpg:grpSpPr bwMode="auto">
                          <a:xfrm>
                            <a:off x="4019" y="760"/>
                            <a:ext cx="5260" cy="3146"/>
                            <a:chOff x="4019" y="760"/>
                            <a:chExt cx="5260" cy="3146"/>
                          </a:xfrm>
                        </wpg:grpSpPr>
                        <wps:wsp>
                          <wps:cNvPr id="54" name="Freeform 26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171 4019"/>
                                <a:gd name="T1" fmla="*/ T0 w 5260"/>
                                <a:gd name="T2" fmla="+- 0 3854 760"/>
                                <a:gd name="T3" fmla="*/ 3854 h 3146"/>
                                <a:gd name="T4" fmla="+- 0 9145 4019"/>
                                <a:gd name="T5" fmla="*/ T4 w 5260"/>
                                <a:gd name="T6" fmla="+- 0 3896 760"/>
                                <a:gd name="T7" fmla="*/ 3896 h 3146"/>
                                <a:gd name="T8" fmla="+- 0 9279 4019"/>
                                <a:gd name="T9" fmla="*/ T8 w 5260"/>
                                <a:gd name="T10" fmla="+- 0 3906 760"/>
                                <a:gd name="T11" fmla="*/ 3906 h 3146"/>
                                <a:gd name="T12" fmla="+- 0 9254 4019"/>
                                <a:gd name="T13" fmla="*/ T12 w 5260"/>
                                <a:gd name="T14" fmla="+- 0 3867 760"/>
                                <a:gd name="T15" fmla="*/ 3867 h 3146"/>
                                <a:gd name="T16" fmla="+- 0 9193 4019"/>
                                <a:gd name="T17" fmla="*/ T16 w 5260"/>
                                <a:gd name="T18" fmla="+- 0 3867 760"/>
                                <a:gd name="T19" fmla="*/ 3867 h 3146"/>
                                <a:gd name="T20" fmla="+- 0 9188 4019"/>
                                <a:gd name="T21" fmla="*/ T20 w 5260"/>
                                <a:gd name="T22" fmla="+- 0 3864 760"/>
                                <a:gd name="T23" fmla="*/ 3864 h 3146"/>
                                <a:gd name="T24" fmla="+- 0 9171 4019"/>
                                <a:gd name="T25" fmla="*/ T24 w 5260"/>
                                <a:gd name="T26" fmla="+- 0 3854 760"/>
                                <a:gd name="T27" fmla="*/ 3854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52" y="3094"/>
                                  </a:moveTo>
                                  <a:lnTo>
                                    <a:pt x="5126" y="3136"/>
                                  </a:lnTo>
                                  <a:lnTo>
                                    <a:pt x="5260" y="3146"/>
                                  </a:lnTo>
                                  <a:lnTo>
                                    <a:pt x="5235" y="3107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169" y="3104"/>
                                  </a:lnTo>
                                  <a:lnTo>
                                    <a:pt x="5152" y="30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5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181 4019"/>
                                <a:gd name="T1" fmla="*/ T0 w 5260"/>
                                <a:gd name="T2" fmla="+- 0 3836 760"/>
                                <a:gd name="T3" fmla="*/ 3836 h 3146"/>
                                <a:gd name="T4" fmla="+- 0 9171 4019"/>
                                <a:gd name="T5" fmla="*/ T4 w 5260"/>
                                <a:gd name="T6" fmla="+- 0 3854 760"/>
                                <a:gd name="T7" fmla="*/ 3854 h 3146"/>
                                <a:gd name="T8" fmla="+- 0 9188 4019"/>
                                <a:gd name="T9" fmla="*/ T8 w 5260"/>
                                <a:gd name="T10" fmla="+- 0 3864 760"/>
                                <a:gd name="T11" fmla="*/ 3864 h 3146"/>
                                <a:gd name="T12" fmla="+- 0 9193 4019"/>
                                <a:gd name="T13" fmla="*/ T12 w 5260"/>
                                <a:gd name="T14" fmla="+- 0 3867 760"/>
                                <a:gd name="T15" fmla="*/ 3867 h 3146"/>
                                <a:gd name="T16" fmla="+- 0 9199 4019"/>
                                <a:gd name="T17" fmla="*/ T16 w 5260"/>
                                <a:gd name="T18" fmla="+- 0 3865 760"/>
                                <a:gd name="T19" fmla="*/ 3865 h 3146"/>
                                <a:gd name="T20" fmla="+- 0 9202 4019"/>
                                <a:gd name="T21" fmla="*/ T20 w 5260"/>
                                <a:gd name="T22" fmla="+- 0 3860 760"/>
                                <a:gd name="T23" fmla="*/ 3860 h 3146"/>
                                <a:gd name="T24" fmla="+- 0 9205 4019"/>
                                <a:gd name="T25" fmla="*/ T24 w 5260"/>
                                <a:gd name="T26" fmla="+- 0 3856 760"/>
                                <a:gd name="T27" fmla="*/ 3856 h 3146"/>
                                <a:gd name="T28" fmla="+- 0 9203 4019"/>
                                <a:gd name="T29" fmla="*/ T28 w 5260"/>
                                <a:gd name="T30" fmla="+- 0 3849 760"/>
                                <a:gd name="T31" fmla="*/ 3849 h 3146"/>
                                <a:gd name="T32" fmla="+- 0 9198 4019"/>
                                <a:gd name="T33" fmla="*/ T32 w 5260"/>
                                <a:gd name="T34" fmla="+- 0 3847 760"/>
                                <a:gd name="T35" fmla="*/ 3847 h 3146"/>
                                <a:gd name="T36" fmla="+- 0 9181 4019"/>
                                <a:gd name="T37" fmla="*/ T36 w 5260"/>
                                <a:gd name="T38" fmla="+- 0 3836 760"/>
                                <a:gd name="T39" fmla="*/ 3836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62" y="3076"/>
                                  </a:moveTo>
                                  <a:lnTo>
                                    <a:pt x="5152" y="3094"/>
                                  </a:lnTo>
                                  <a:lnTo>
                                    <a:pt x="5169" y="3104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180" y="3105"/>
                                  </a:lnTo>
                                  <a:lnTo>
                                    <a:pt x="5183" y="3100"/>
                                  </a:lnTo>
                                  <a:lnTo>
                                    <a:pt x="5186" y="3096"/>
                                  </a:lnTo>
                                  <a:lnTo>
                                    <a:pt x="5184" y="3089"/>
                                  </a:lnTo>
                                  <a:lnTo>
                                    <a:pt x="5179" y="3087"/>
                                  </a:lnTo>
                                  <a:lnTo>
                                    <a:pt x="5162" y="30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4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207 4019"/>
                                <a:gd name="T1" fmla="*/ T0 w 5260"/>
                                <a:gd name="T2" fmla="+- 0 3793 760"/>
                                <a:gd name="T3" fmla="*/ 3793 h 3146"/>
                                <a:gd name="T4" fmla="+- 0 9181 4019"/>
                                <a:gd name="T5" fmla="*/ T4 w 5260"/>
                                <a:gd name="T6" fmla="+- 0 3836 760"/>
                                <a:gd name="T7" fmla="*/ 3836 h 3146"/>
                                <a:gd name="T8" fmla="+- 0 9198 4019"/>
                                <a:gd name="T9" fmla="*/ T8 w 5260"/>
                                <a:gd name="T10" fmla="+- 0 3847 760"/>
                                <a:gd name="T11" fmla="*/ 3847 h 3146"/>
                                <a:gd name="T12" fmla="+- 0 9203 4019"/>
                                <a:gd name="T13" fmla="*/ T12 w 5260"/>
                                <a:gd name="T14" fmla="+- 0 3849 760"/>
                                <a:gd name="T15" fmla="*/ 3849 h 3146"/>
                                <a:gd name="T16" fmla="+- 0 9205 4019"/>
                                <a:gd name="T17" fmla="*/ T16 w 5260"/>
                                <a:gd name="T18" fmla="+- 0 3856 760"/>
                                <a:gd name="T19" fmla="*/ 3856 h 3146"/>
                                <a:gd name="T20" fmla="+- 0 9202 4019"/>
                                <a:gd name="T21" fmla="*/ T20 w 5260"/>
                                <a:gd name="T22" fmla="+- 0 3860 760"/>
                                <a:gd name="T23" fmla="*/ 3860 h 3146"/>
                                <a:gd name="T24" fmla="+- 0 9199 4019"/>
                                <a:gd name="T25" fmla="*/ T24 w 5260"/>
                                <a:gd name="T26" fmla="+- 0 3865 760"/>
                                <a:gd name="T27" fmla="*/ 3865 h 3146"/>
                                <a:gd name="T28" fmla="+- 0 9193 4019"/>
                                <a:gd name="T29" fmla="*/ T28 w 5260"/>
                                <a:gd name="T30" fmla="+- 0 3867 760"/>
                                <a:gd name="T31" fmla="*/ 3867 h 3146"/>
                                <a:gd name="T32" fmla="+- 0 9254 4019"/>
                                <a:gd name="T33" fmla="*/ T32 w 5260"/>
                                <a:gd name="T34" fmla="+- 0 3867 760"/>
                                <a:gd name="T35" fmla="*/ 3867 h 3146"/>
                                <a:gd name="T36" fmla="+- 0 9207 4019"/>
                                <a:gd name="T37" fmla="*/ T36 w 5260"/>
                                <a:gd name="T38" fmla="+- 0 3793 760"/>
                                <a:gd name="T39" fmla="*/ 3793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88" y="3033"/>
                                  </a:moveTo>
                                  <a:lnTo>
                                    <a:pt x="5162" y="3076"/>
                                  </a:lnTo>
                                  <a:lnTo>
                                    <a:pt x="5179" y="3087"/>
                                  </a:lnTo>
                                  <a:lnTo>
                                    <a:pt x="5184" y="3089"/>
                                  </a:lnTo>
                                  <a:lnTo>
                                    <a:pt x="5186" y="3096"/>
                                  </a:lnTo>
                                  <a:lnTo>
                                    <a:pt x="5183" y="3100"/>
                                  </a:lnTo>
                                  <a:lnTo>
                                    <a:pt x="5180" y="3105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235" y="3107"/>
                                  </a:lnTo>
                                  <a:lnTo>
                                    <a:pt x="5188" y="30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3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4030 4019"/>
                                <a:gd name="T1" fmla="*/ T0 w 5260"/>
                                <a:gd name="T2" fmla="+- 0 760 760"/>
                                <a:gd name="T3" fmla="*/ 760 h 3146"/>
                                <a:gd name="T4" fmla="+- 0 4024 4019"/>
                                <a:gd name="T5" fmla="*/ T4 w 5260"/>
                                <a:gd name="T6" fmla="+- 0 762 760"/>
                                <a:gd name="T7" fmla="*/ 762 h 3146"/>
                                <a:gd name="T8" fmla="+- 0 4021 4019"/>
                                <a:gd name="T9" fmla="*/ T8 w 5260"/>
                                <a:gd name="T10" fmla="+- 0 766 760"/>
                                <a:gd name="T11" fmla="*/ 766 h 3146"/>
                                <a:gd name="T12" fmla="+- 0 4019 4019"/>
                                <a:gd name="T13" fmla="*/ T12 w 5260"/>
                                <a:gd name="T14" fmla="+- 0 771 760"/>
                                <a:gd name="T15" fmla="*/ 771 h 3146"/>
                                <a:gd name="T16" fmla="+- 0 4020 4019"/>
                                <a:gd name="T17" fmla="*/ T16 w 5260"/>
                                <a:gd name="T18" fmla="+- 0 777 760"/>
                                <a:gd name="T19" fmla="*/ 777 h 3146"/>
                                <a:gd name="T20" fmla="+- 0 4025 4019"/>
                                <a:gd name="T21" fmla="*/ T20 w 5260"/>
                                <a:gd name="T22" fmla="+- 0 780 760"/>
                                <a:gd name="T23" fmla="*/ 780 h 3146"/>
                                <a:gd name="T24" fmla="+- 0 9171 4019"/>
                                <a:gd name="T25" fmla="*/ T24 w 5260"/>
                                <a:gd name="T26" fmla="+- 0 3854 760"/>
                                <a:gd name="T27" fmla="*/ 3854 h 3146"/>
                                <a:gd name="T28" fmla="+- 0 9181 4019"/>
                                <a:gd name="T29" fmla="*/ T28 w 5260"/>
                                <a:gd name="T30" fmla="+- 0 3836 760"/>
                                <a:gd name="T31" fmla="*/ 3836 h 3146"/>
                                <a:gd name="T32" fmla="+- 0 4035 4019"/>
                                <a:gd name="T33" fmla="*/ T32 w 5260"/>
                                <a:gd name="T34" fmla="+- 0 763 760"/>
                                <a:gd name="T35" fmla="*/ 763 h 3146"/>
                                <a:gd name="T36" fmla="+- 0 4030 4019"/>
                                <a:gd name="T37" fmla="*/ T36 w 5260"/>
                                <a:gd name="T38" fmla="+- 0 760 760"/>
                                <a:gd name="T39" fmla="*/ 760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11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5152" y="3094"/>
                                  </a:lnTo>
                                  <a:lnTo>
                                    <a:pt x="5162" y="307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C5B31" id="Group 21" o:spid="_x0000_s1026" style="position:absolute;margin-left:1in;margin-top:298.65pt;width:439.1pt;height:213.4pt;z-index:-251659776;mso-position-horizontal-relative:page" coordorigin="1440,288" coordsize="8782,42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cAAgpQ5AAAUO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eYCX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AeYC&#13;&#10;Q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">
                <v:group id="Group 46" o:spid="_x0000_s1027" style="position:absolute;left:2319;top:852;width:1603;height:2" coordorigin="2319,852" coordsize="160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Freeform 48" o:spid="_x0000_s1028" style="position:absolute;left:2319;top:852;width:1603;height:2;visibility:visible;mso-wrap-style:square;v-text-anchor:top" coordsize="160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" path="m,l1603,e" filled="f" strokeweight=".7pt">
                    <v:path arrowok="t" o:connecttype="custom" o:connectlocs="0,0;1603,0" o:connectangles="0,0"/>
                  </v:shape>
                  <v:shape id="Picture 47" o:spid="_x0000_s1029" type="#_x0000_t75" style="position:absolute;left:1440;top:1050;width:4164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">
                    <v:imagedata r:id="rId18" o:title=""/>
                    <o:lock v:ext="edit" aspectratio="f"/>
                  </v:shape>
                </v:group>
                <v:group id="Group 44" o:spid="_x0000_s1030" style="position:absolute;left:1800;top:2569;width:1196;height:143" coordorigin="1800,2569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45" o:spid="_x0000_s1031" style="position:absolute;left:1800;top:2569;width:1196;height:143;visibility:visible;mso-wrap-style:square;v-text-anchor:top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" path="m,143r1196,l1196,,,,,143e" stroked="f">
                    <v:path arrowok="t" o:connecttype="custom" o:connectlocs="0,2712;1196,2712;1196,2569;0,2569;0,2712" o:connectangles="0,0,0,0,0"/>
                  </v:shape>
                </v:group>
                <v:group id="Group 41" o:spid="_x0000_s1032" style="position:absolute;left:1800;top:2569;width:1196;height:143" coordorigin="1800,2569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 id="Freeform 43" o:spid="_x0000_s1033" style="position:absolute;left:1800;top:2569;width:1196;height:143;visibility:visible;mso-wrap-style:square;v-text-anchor:top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" path="m,143r1196,l1196,,,,,143xe" filled="f">
                    <v:path arrowok="t" o:connecttype="custom" o:connectlocs="0,2712;1196,2712;1196,2569;0,2569;0,2712" o:connectangles="0,0,0,0,0"/>
                  </v:shape>
                  <v:shape id="Picture 42" o:spid="_x0000_s1034" type="#_x0000_t75" style="position:absolute;left:5849;top:1050;width:4373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">
                    <v:imagedata r:id="rId19" o:title=""/>
                    <o:lock v:ext="edit" aspectratio="f"/>
                  </v:shape>
                </v:group>
                <v:group id="Group 37" o:spid="_x0000_s1035" style="position:absolute;left:5645;top:2882;width:196;height:120" coordorigin="5645,2882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shape id="Freeform 40" o:spid="_x0000_s1036" style="position:absolute;left:5645;top:2882;width:196;height:120;visibility:visible;mso-wrap-style:square;v-text-anchor:top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" path="m76,r,120l176,70r-74,l106,66r,-11l102,50r74,l76,e" fillcolor="black" stroked="f">
                    <v:path arrowok="t" o:connecttype="custom" o:connectlocs="76,2882;76,3002;176,2952;102,2952;106,2948;106,2937;102,2932;176,2932;76,2882" o:connectangles="0,0,0,0,0,0,0,0,0"/>
                  </v:shape>
                  <v:shape id="Freeform 39" o:spid="_x0000_s1037" style="position:absolute;left:5645;top:2882;width:196;height:120;visibility:visible;mso-wrap-style:square;v-text-anchor:top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" path="m76,50l4,50,,55,,66r4,4l76,70r,-20e" fillcolor="black" stroked="f">
                    <v:path arrowok="t" o:connecttype="custom" o:connectlocs="76,2932;4,2932;0,2937;0,2948;4,2952;76,2952;76,2932" o:connectangles="0,0,0,0,0,0,0"/>
                  </v:shape>
                  <v:shape id="Freeform 38" o:spid="_x0000_s1038" style="position:absolute;left:5645;top:2882;width:196;height:120;visibility:visible;mso-wrap-style:square;v-text-anchor:top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" path="m176,50r-74,l106,55r,11l102,70r74,l196,60,176,50e" fillcolor="black" stroked="f">
                    <v:path arrowok="t" o:connecttype="custom" o:connectlocs="176,2932;102,2932;106,2937;106,2948;102,2952;176,2952;196,2942;176,2932" o:connectangles="0,0,0,0,0,0,0,0"/>
                  </v:shape>
                </v:group>
                <v:group id="Group 32" o:spid="_x0000_s1039" style="position:absolute;left:2578;top:295;width:1892;height:2705" coordorigin="2578,295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Freeform 36" o:spid="_x0000_s1040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" path="m20,2573l,2705r118,-64l108,2635r-52,l52,2632r-5,-4l46,2622r14,-21l20,2573e" fillcolor="black" stroked="f">
                    <v:path arrowok="t" o:connecttype="custom" o:connectlocs="20,2868;0,3000;118,2936;108,2930;56,2930;52,2927;47,2923;46,2917;60,2896;20,2868" o:connectangles="0,0,0,0,0,0,0,0,0,0"/>
                  </v:shape>
                  <v:shape id="Freeform 35" o:spid="_x0000_s1041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" path="m60,2601r-14,21l47,2628r5,4l56,2635r6,-1l65,2629r12,-16l60,2601e" fillcolor="black" stroked="f">
                    <v:path arrowok="t" o:connecttype="custom" o:connectlocs="60,2896;46,2917;47,2923;52,2927;56,2930;62,2929;65,2924;77,2908;60,2896" o:connectangles="0,0,0,0,0,0,0,0,0"/>
                  </v:shape>
                  <v:shape id="Freeform 34" o:spid="_x0000_s1042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" path="m77,2613r-12,16l62,2634r-6,1l108,2635,77,2613e" fillcolor="black" stroked="f">
                    <v:path arrowok="t" o:connecttype="custom" o:connectlocs="77,2908;65,2924;62,2929;56,2930;108,2930;77,2908" o:connectangles="0,0,0,0,0,0"/>
                  </v:shape>
                  <v:shape id="Freeform 33" o:spid="_x0000_s1043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" path="m1882,r-6,1l1873,6,60,2601r17,12l1892,13r-1,-7l1887,3,1882,e" fillcolor="black" stroked="f">
                    <v:path arrowok="t" o:connecttype="custom" o:connectlocs="1882,295;1876,296;1873,301;60,2896;77,2908;1892,308;1891,301;1887,298;1882,295" o:connectangles="0,0,0,0,0,0,0,0,0"/>
                  </v:shape>
                </v:group>
                <v:group id="Group 27" o:spid="_x0000_s1044" style="position:absolute;left:1986;top:295;width:5260;height:3460" coordorigin="1986,295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shape id="Freeform 31" o:spid="_x0000_s1045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" path="m67,3344l,3460r133,-15l115,3417r-31,l78,3416r-6,-10l73,3400r22,-14l67,3344e" fillcolor="black" stroked="f">
                    <v:path arrowok="t" o:connecttype="custom" o:connectlocs="67,3639;0,3755;133,3740;115,3712;84,3712;78,3711;72,3701;73,3695;95,3681;67,3639" o:connectangles="0,0,0,0,0,0,0,0,0,0"/>
                  </v:shape>
                  <v:shape id="Freeform 30" o:spid="_x0000_s1046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" path="m95,3386r-22,14l72,3406r6,10l84,3417r22,-14l95,3386e" fillcolor="black" stroked="f">
                    <v:path arrowok="t" o:connecttype="custom" o:connectlocs="95,3681;73,3695;72,3701;78,3711;84,3712;106,3698;95,3681" o:connectangles="0,0,0,0,0,0,0"/>
                  </v:shape>
                  <v:shape id="Freeform 29" o:spid="_x0000_s1047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" path="m106,3403r-22,14l115,3417r-9,-14e" fillcolor="black" stroked="f">
                    <v:path arrowok="t" o:connecttype="custom" o:connectlocs="106,3698;84,3712;115,3712;106,3698" o:connectangles="0,0,0,0"/>
                  </v:shape>
                  <v:shape id="Freeform 28" o:spid="_x0000_s1048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" path="m5248,l95,3386r11,17l5254,20r5,-3l5260,11r-3,-5l5254,1,5248,e" fillcolor="black" stroked="f">
                    <v:path arrowok="t" o:connecttype="custom" o:connectlocs="5248,295;95,3681;106,3698;5254,315;5259,312;5260,306;5257,301;5254,296;5248,295" o:connectangles="0,0,0,0,0,0,0,0,0"/>
                  </v:shape>
                </v:group>
                <v:group id="Group 22" o:spid="_x0000_s1049" style="position:absolute;left:4019;top:760;width:5260;height:3146" coordorigin="4019,760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shape id="Freeform 26" o:spid="_x0000_s1050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" path="m5152,3094r-26,42l5260,3146r-25,-39l5174,3107r-5,-3l5152,3094e" fillcolor="black" stroked="f">
                    <v:path arrowok="t" o:connecttype="custom" o:connectlocs="5152,3854;5126,3896;5260,3906;5235,3867;5174,3867;5169,3864;5152,3854" o:connectangles="0,0,0,0,0,0,0"/>
                  </v:shape>
                  <v:shape id="Freeform 25" o:spid="_x0000_s1051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" path="m5162,3076r-10,18l5169,3104r5,3l5180,3105r3,-5l5186,3096r-2,-7l5179,3087r-17,-11e" fillcolor="black" stroked="f">
                    <v:path arrowok="t" o:connecttype="custom" o:connectlocs="5162,3836;5152,3854;5169,3864;5174,3867;5180,3865;5183,3860;5186,3856;5184,3849;5179,3847;5162,3836" o:connectangles="0,0,0,0,0,0,0,0,0,0"/>
                  </v:shape>
                  <v:shape id="Freeform 24" o:spid="_x0000_s1052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" path="m5188,3033r-26,43l5179,3087r5,2l5186,3096r-3,4l5180,3105r-6,2l5235,3107r-47,-74e" fillcolor="black" stroked="f">
                    <v:path arrowok="t" o:connecttype="custom" o:connectlocs="5188,3793;5162,3836;5179,3847;5184,3849;5186,3856;5183,3860;5180,3865;5174,3867;5235,3867;5188,3793" o:connectangles="0,0,0,0,0,0,0,0,0,0"/>
                  </v:shape>
                  <v:shape id="Freeform 23" o:spid="_x0000_s1053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" path="m11,l5,2,2,6,,11r1,6l6,20,5152,3094r10,-18l16,3,11,e" fillcolor="black" stroked="f">
                    <v:path arrowok="t" o:connecttype="custom" o:connectlocs="11,760;5,762;2,766;0,771;1,777;6,780;5152,3854;5162,3836;16,763;11,76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2527CE6" wp14:editId="218E4964">
                <wp:simplePos x="0" y="0"/>
                <wp:positionH relativeFrom="page">
                  <wp:posOffset>914400</wp:posOffset>
                </wp:positionH>
                <wp:positionV relativeFrom="paragraph">
                  <wp:posOffset>3792855</wp:posOffset>
                </wp:positionV>
                <wp:extent cx="5576570" cy="2710180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2710180"/>
                          <a:chOff x="1440" y="288"/>
                          <a:chExt cx="8782" cy="4268"/>
                        </a:xfrm>
                      </wpg:grpSpPr>
                      <wpg:grpSp>
                        <wpg:cNvPr id="21" name="Group 46"/>
                        <wpg:cNvGrpSpPr>
                          <a:grpSpLocks/>
                        </wpg:cNvGrpSpPr>
                        <wpg:grpSpPr bwMode="auto">
                          <a:xfrm>
                            <a:off x="2319" y="852"/>
                            <a:ext cx="1603" cy="2"/>
                            <a:chOff x="2319" y="852"/>
                            <a:chExt cx="1603" cy="2"/>
                          </a:xfrm>
                        </wpg:grpSpPr>
                        <wps:wsp>
                          <wps:cNvPr id="22" name="Freeform 48"/>
                          <wps:cNvSpPr>
                            <a:spLocks/>
                          </wps:cNvSpPr>
                          <wps:spPr bwMode="auto">
                            <a:xfrm>
                              <a:off x="2319" y="852"/>
                              <a:ext cx="1603" cy="2"/>
                            </a:xfrm>
                            <a:custGeom>
                              <a:avLst/>
                              <a:gdLst>
                                <a:gd name="T0" fmla="+- 0 2319 2319"/>
                                <a:gd name="T1" fmla="*/ T0 w 1603"/>
                                <a:gd name="T2" fmla="+- 0 3922 2319"/>
                                <a:gd name="T3" fmla="*/ T2 w 1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3">
                                  <a:moveTo>
                                    <a:pt x="0" y="0"/>
                                  </a:moveTo>
                                  <a:lnTo>
                                    <a:pt x="160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47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050"/>
                              <a:ext cx="4164" cy="3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" name="Group 44"/>
                        <wpg:cNvGrpSpPr>
                          <a:grpSpLocks/>
                        </wpg:cNvGrpSpPr>
                        <wpg:grpSpPr bwMode="auto">
                          <a:xfrm>
                            <a:off x="1800" y="2569"/>
                            <a:ext cx="1196" cy="143"/>
                            <a:chOff x="1800" y="2569"/>
                            <a:chExt cx="1196" cy="143"/>
                          </a:xfrm>
                        </wpg:grpSpPr>
                        <wps:wsp>
                          <wps:cNvPr id="25" name="Freeform 45"/>
                          <wps:cNvSpPr>
                            <a:spLocks/>
                          </wps:cNvSpPr>
                          <wps:spPr bwMode="auto">
                            <a:xfrm>
                              <a:off x="1800" y="2569"/>
                              <a:ext cx="1196" cy="143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196"/>
                                <a:gd name="T2" fmla="+- 0 2712 2569"/>
                                <a:gd name="T3" fmla="*/ 2712 h 143"/>
                                <a:gd name="T4" fmla="+- 0 2996 1800"/>
                                <a:gd name="T5" fmla="*/ T4 w 1196"/>
                                <a:gd name="T6" fmla="+- 0 2712 2569"/>
                                <a:gd name="T7" fmla="*/ 2712 h 143"/>
                                <a:gd name="T8" fmla="+- 0 2996 1800"/>
                                <a:gd name="T9" fmla="*/ T8 w 1196"/>
                                <a:gd name="T10" fmla="+- 0 2569 2569"/>
                                <a:gd name="T11" fmla="*/ 2569 h 143"/>
                                <a:gd name="T12" fmla="+- 0 1800 1800"/>
                                <a:gd name="T13" fmla="*/ T12 w 1196"/>
                                <a:gd name="T14" fmla="+- 0 2569 2569"/>
                                <a:gd name="T15" fmla="*/ 2569 h 143"/>
                                <a:gd name="T16" fmla="+- 0 1800 1800"/>
                                <a:gd name="T17" fmla="*/ T16 w 1196"/>
                                <a:gd name="T18" fmla="+- 0 2712 2569"/>
                                <a:gd name="T19" fmla="*/ 27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6" h="143">
                                  <a:moveTo>
                                    <a:pt x="0" y="143"/>
                                  </a:moveTo>
                                  <a:lnTo>
                                    <a:pt x="1196" y="14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1"/>
                        <wpg:cNvGrpSpPr>
                          <a:grpSpLocks/>
                        </wpg:cNvGrpSpPr>
                        <wpg:grpSpPr bwMode="auto">
                          <a:xfrm>
                            <a:off x="1800" y="2569"/>
                            <a:ext cx="1196" cy="143"/>
                            <a:chOff x="1800" y="2569"/>
                            <a:chExt cx="1196" cy="143"/>
                          </a:xfrm>
                        </wpg:grpSpPr>
                        <wps:wsp>
                          <wps:cNvPr id="27" name="Freeform 43"/>
                          <wps:cNvSpPr>
                            <a:spLocks/>
                          </wps:cNvSpPr>
                          <wps:spPr bwMode="auto">
                            <a:xfrm>
                              <a:off x="1800" y="2569"/>
                              <a:ext cx="1196" cy="143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196"/>
                                <a:gd name="T2" fmla="+- 0 2712 2569"/>
                                <a:gd name="T3" fmla="*/ 2712 h 143"/>
                                <a:gd name="T4" fmla="+- 0 2996 1800"/>
                                <a:gd name="T5" fmla="*/ T4 w 1196"/>
                                <a:gd name="T6" fmla="+- 0 2712 2569"/>
                                <a:gd name="T7" fmla="*/ 2712 h 143"/>
                                <a:gd name="T8" fmla="+- 0 2996 1800"/>
                                <a:gd name="T9" fmla="*/ T8 w 1196"/>
                                <a:gd name="T10" fmla="+- 0 2569 2569"/>
                                <a:gd name="T11" fmla="*/ 2569 h 143"/>
                                <a:gd name="T12" fmla="+- 0 1800 1800"/>
                                <a:gd name="T13" fmla="*/ T12 w 1196"/>
                                <a:gd name="T14" fmla="+- 0 2569 2569"/>
                                <a:gd name="T15" fmla="*/ 2569 h 143"/>
                                <a:gd name="T16" fmla="+- 0 1800 1800"/>
                                <a:gd name="T17" fmla="*/ T16 w 1196"/>
                                <a:gd name="T18" fmla="+- 0 2712 2569"/>
                                <a:gd name="T19" fmla="*/ 27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6" h="143">
                                  <a:moveTo>
                                    <a:pt x="0" y="143"/>
                                  </a:moveTo>
                                  <a:lnTo>
                                    <a:pt x="1196" y="14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42"/>
                            <pic:cNvPicPr>
                              <a:picLocks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9" y="1050"/>
                              <a:ext cx="4373" cy="35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37"/>
                        <wpg:cNvGrpSpPr>
                          <a:grpSpLocks/>
                        </wpg:cNvGrpSpPr>
                        <wpg:grpSpPr bwMode="auto">
                          <a:xfrm>
                            <a:off x="5645" y="2882"/>
                            <a:ext cx="196" cy="120"/>
                            <a:chOff x="5645" y="2882"/>
                            <a:chExt cx="196" cy="120"/>
                          </a:xfrm>
                        </wpg:grpSpPr>
                        <wps:wsp>
                          <wps:cNvPr id="30" name="Freeform 40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721 5645"/>
                                <a:gd name="T1" fmla="*/ T0 w 196"/>
                                <a:gd name="T2" fmla="+- 0 2882 2882"/>
                                <a:gd name="T3" fmla="*/ 2882 h 120"/>
                                <a:gd name="T4" fmla="+- 0 5721 5645"/>
                                <a:gd name="T5" fmla="*/ T4 w 196"/>
                                <a:gd name="T6" fmla="+- 0 3002 2882"/>
                                <a:gd name="T7" fmla="*/ 3002 h 120"/>
                                <a:gd name="T8" fmla="+- 0 5821 5645"/>
                                <a:gd name="T9" fmla="*/ T8 w 196"/>
                                <a:gd name="T10" fmla="+- 0 2952 2882"/>
                                <a:gd name="T11" fmla="*/ 2952 h 120"/>
                                <a:gd name="T12" fmla="+- 0 5747 5645"/>
                                <a:gd name="T13" fmla="*/ T12 w 196"/>
                                <a:gd name="T14" fmla="+- 0 2952 2882"/>
                                <a:gd name="T15" fmla="*/ 2952 h 120"/>
                                <a:gd name="T16" fmla="+- 0 5751 5645"/>
                                <a:gd name="T17" fmla="*/ T16 w 196"/>
                                <a:gd name="T18" fmla="+- 0 2948 2882"/>
                                <a:gd name="T19" fmla="*/ 2948 h 120"/>
                                <a:gd name="T20" fmla="+- 0 5751 5645"/>
                                <a:gd name="T21" fmla="*/ T20 w 196"/>
                                <a:gd name="T22" fmla="+- 0 2937 2882"/>
                                <a:gd name="T23" fmla="*/ 2937 h 120"/>
                                <a:gd name="T24" fmla="+- 0 5747 5645"/>
                                <a:gd name="T25" fmla="*/ T24 w 196"/>
                                <a:gd name="T26" fmla="+- 0 2932 2882"/>
                                <a:gd name="T27" fmla="*/ 2932 h 120"/>
                                <a:gd name="T28" fmla="+- 0 5821 5645"/>
                                <a:gd name="T29" fmla="*/ T28 w 196"/>
                                <a:gd name="T30" fmla="+- 0 2932 2882"/>
                                <a:gd name="T31" fmla="*/ 2932 h 120"/>
                                <a:gd name="T32" fmla="+- 0 5721 5645"/>
                                <a:gd name="T33" fmla="*/ T32 w 196"/>
                                <a:gd name="T34" fmla="+- 0 2882 2882"/>
                                <a:gd name="T35" fmla="*/ 28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76" y="0"/>
                                  </a:moveTo>
                                  <a:lnTo>
                                    <a:pt x="76" y="12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9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721 5645"/>
                                <a:gd name="T1" fmla="*/ T0 w 196"/>
                                <a:gd name="T2" fmla="+- 0 2932 2882"/>
                                <a:gd name="T3" fmla="*/ 2932 h 120"/>
                                <a:gd name="T4" fmla="+- 0 5649 5645"/>
                                <a:gd name="T5" fmla="*/ T4 w 196"/>
                                <a:gd name="T6" fmla="+- 0 2932 2882"/>
                                <a:gd name="T7" fmla="*/ 2932 h 120"/>
                                <a:gd name="T8" fmla="+- 0 5645 5645"/>
                                <a:gd name="T9" fmla="*/ T8 w 196"/>
                                <a:gd name="T10" fmla="+- 0 2937 2882"/>
                                <a:gd name="T11" fmla="*/ 2937 h 120"/>
                                <a:gd name="T12" fmla="+- 0 5645 5645"/>
                                <a:gd name="T13" fmla="*/ T12 w 196"/>
                                <a:gd name="T14" fmla="+- 0 2948 2882"/>
                                <a:gd name="T15" fmla="*/ 2948 h 120"/>
                                <a:gd name="T16" fmla="+- 0 5649 5645"/>
                                <a:gd name="T17" fmla="*/ T16 w 196"/>
                                <a:gd name="T18" fmla="+- 0 2952 2882"/>
                                <a:gd name="T19" fmla="*/ 2952 h 120"/>
                                <a:gd name="T20" fmla="+- 0 5721 5645"/>
                                <a:gd name="T21" fmla="*/ T20 w 196"/>
                                <a:gd name="T22" fmla="+- 0 2952 2882"/>
                                <a:gd name="T23" fmla="*/ 2952 h 120"/>
                                <a:gd name="T24" fmla="+- 0 5721 5645"/>
                                <a:gd name="T25" fmla="*/ T24 w 196"/>
                                <a:gd name="T26" fmla="+- 0 2932 2882"/>
                                <a:gd name="T27" fmla="*/ 2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76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8"/>
                          <wps:cNvSpPr>
                            <a:spLocks/>
                          </wps:cNvSpPr>
                          <wps:spPr bwMode="auto">
                            <a:xfrm>
                              <a:off x="5645" y="2882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5821 5645"/>
                                <a:gd name="T1" fmla="*/ T0 w 196"/>
                                <a:gd name="T2" fmla="+- 0 2932 2882"/>
                                <a:gd name="T3" fmla="*/ 2932 h 120"/>
                                <a:gd name="T4" fmla="+- 0 5747 5645"/>
                                <a:gd name="T5" fmla="*/ T4 w 196"/>
                                <a:gd name="T6" fmla="+- 0 2932 2882"/>
                                <a:gd name="T7" fmla="*/ 2932 h 120"/>
                                <a:gd name="T8" fmla="+- 0 5751 5645"/>
                                <a:gd name="T9" fmla="*/ T8 w 196"/>
                                <a:gd name="T10" fmla="+- 0 2937 2882"/>
                                <a:gd name="T11" fmla="*/ 2937 h 120"/>
                                <a:gd name="T12" fmla="+- 0 5751 5645"/>
                                <a:gd name="T13" fmla="*/ T12 w 196"/>
                                <a:gd name="T14" fmla="+- 0 2948 2882"/>
                                <a:gd name="T15" fmla="*/ 2948 h 120"/>
                                <a:gd name="T16" fmla="+- 0 5747 5645"/>
                                <a:gd name="T17" fmla="*/ T16 w 196"/>
                                <a:gd name="T18" fmla="+- 0 2952 2882"/>
                                <a:gd name="T19" fmla="*/ 2952 h 120"/>
                                <a:gd name="T20" fmla="+- 0 5821 5645"/>
                                <a:gd name="T21" fmla="*/ T20 w 196"/>
                                <a:gd name="T22" fmla="+- 0 2952 2882"/>
                                <a:gd name="T23" fmla="*/ 2952 h 120"/>
                                <a:gd name="T24" fmla="+- 0 5841 5645"/>
                                <a:gd name="T25" fmla="*/ T24 w 196"/>
                                <a:gd name="T26" fmla="+- 0 2942 2882"/>
                                <a:gd name="T27" fmla="*/ 2942 h 120"/>
                                <a:gd name="T28" fmla="+- 0 5821 5645"/>
                                <a:gd name="T29" fmla="*/ T28 w 196"/>
                                <a:gd name="T30" fmla="+- 0 2932 2882"/>
                                <a:gd name="T31" fmla="*/ 293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176" y="50"/>
                                  </a:moveTo>
                                  <a:lnTo>
                                    <a:pt x="102" y="50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176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2"/>
                        <wpg:cNvGrpSpPr>
                          <a:grpSpLocks/>
                        </wpg:cNvGrpSpPr>
                        <wpg:grpSpPr bwMode="auto">
                          <a:xfrm>
                            <a:off x="2578" y="295"/>
                            <a:ext cx="1892" cy="2705"/>
                            <a:chOff x="2578" y="295"/>
                            <a:chExt cx="1892" cy="2705"/>
                          </a:xfrm>
                        </wpg:grpSpPr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598 2578"/>
                                <a:gd name="T1" fmla="*/ T0 w 1892"/>
                                <a:gd name="T2" fmla="+- 0 2868 295"/>
                                <a:gd name="T3" fmla="*/ 2868 h 2705"/>
                                <a:gd name="T4" fmla="+- 0 2578 2578"/>
                                <a:gd name="T5" fmla="*/ T4 w 1892"/>
                                <a:gd name="T6" fmla="+- 0 3000 295"/>
                                <a:gd name="T7" fmla="*/ 3000 h 2705"/>
                                <a:gd name="T8" fmla="+- 0 2696 2578"/>
                                <a:gd name="T9" fmla="*/ T8 w 1892"/>
                                <a:gd name="T10" fmla="+- 0 2936 295"/>
                                <a:gd name="T11" fmla="*/ 2936 h 2705"/>
                                <a:gd name="T12" fmla="+- 0 2686 2578"/>
                                <a:gd name="T13" fmla="*/ T12 w 1892"/>
                                <a:gd name="T14" fmla="+- 0 2930 295"/>
                                <a:gd name="T15" fmla="*/ 2930 h 2705"/>
                                <a:gd name="T16" fmla="+- 0 2634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30 2578"/>
                                <a:gd name="T21" fmla="*/ T20 w 1892"/>
                                <a:gd name="T22" fmla="+- 0 2927 295"/>
                                <a:gd name="T23" fmla="*/ 2927 h 2705"/>
                                <a:gd name="T24" fmla="+- 0 2625 2578"/>
                                <a:gd name="T25" fmla="*/ T24 w 1892"/>
                                <a:gd name="T26" fmla="+- 0 2923 295"/>
                                <a:gd name="T27" fmla="*/ 2923 h 2705"/>
                                <a:gd name="T28" fmla="+- 0 2624 2578"/>
                                <a:gd name="T29" fmla="*/ T28 w 1892"/>
                                <a:gd name="T30" fmla="+- 0 2917 295"/>
                                <a:gd name="T31" fmla="*/ 2917 h 2705"/>
                                <a:gd name="T32" fmla="+- 0 2638 2578"/>
                                <a:gd name="T33" fmla="*/ T32 w 1892"/>
                                <a:gd name="T34" fmla="+- 0 2896 295"/>
                                <a:gd name="T35" fmla="*/ 2896 h 2705"/>
                                <a:gd name="T36" fmla="+- 0 2598 2578"/>
                                <a:gd name="T37" fmla="*/ T36 w 1892"/>
                                <a:gd name="T38" fmla="+- 0 2868 295"/>
                                <a:gd name="T39" fmla="*/ 2868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20" y="2573"/>
                                  </a:moveTo>
                                  <a:lnTo>
                                    <a:pt x="0" y="2705"/>
                                  </a:lnTo>
                                  <a:lnTo>
                                    <a:pt x="118" y="2641"/>
                                  </a:lnTo>
                                  <a:lnTo>
                                    <a:pt x="108" y="2635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52" y="2632"/>
                                  </a:lnTo>
                                  <a:lnTo>
                                    <a:pt x="47" y="2628"/>
                                  </a:lnTo>
                                  <a:lnTo>
                                    <a:pt x="46" y="2622"/>
                                  </a:lnTo>
                                  <a:lnTo>
                                    <a:pt x="60" y="2601"/>
                                  </a:lnTo>
                                  <a:lnTo>
                                    <a:pt x="20" y="25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638 2578"/>
                                <a:gd name="T1" fmla="*/ T0 w 1892"/>
                                <a:gd name="T2" fmla="+- 0 2896 295"/>
                                <a:gd name="T3" fmla="*/ 2896 h 2705"/>
                                <a:gd name="T4" fmla="+- 0 2624 2578"/>
                                <a:gd name="T5" fmla="*/ T4 w 1892"/>
                                <a:gd name="T6" fmla="+- 0 2917 295"/>
                                <a:gd name="T7" fmla="*/ 2917 h 2705"/>
                                <a:gd name="T8" fmla="+- 0 2625 2578"/>
                                <a:gd name="T9" fmla="*/ T8 w 1892"/>
                                <a:gd name="T10" fmla="+- 0 2923 295"/>
                                <a:gd name="T11" fmla="*/ 2923 h 2705"/>
                                <a:gd name="T12" fmla="+- 0 2630 2578"/>
                                <a:gd name="T13" fmla="*/ T12 w 1892"/>
                                <a:gd name="T14" fmla="+- 0 2927 295"/>
                                <a:gd name="T15" fmla="*/ 2927 h 2705"/>
                                <a:gd name="T16" fmla="+- 0 2634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40 2578"/>
                                <a:gd name="T21" fmla="*/ T20 w 1892"/>
                                <a:gd name="T22" fmla="+- 0 2929 295"/>
                                <a:gd name="T23" fmla="*/ 2929 h 2705"/>
                                <a:gd name="T24" fmla="+- 0 2643 2578"/>
                                <a:gd name="T25" fmla="*/ T24 w 1892"/>
                                <a:gd name="T26" fmla="+- 0 2924 295"/>
                                <a:gd name="T27" fmla="*/ 2924 h 2705"/>
                                <a:gd name="T28" fmla="+- 0 2655 2578"/>
                                <a:gd name="T29" fmla="*/ T28 w 1892"/>
                                <a:gd name="T30" fmla="+- 0 2908 295"/>
                                <a:gd name="T31" fmla="*/ 2908 h 2705"/>
                                <a:gd name="T32" fmla="+- 0 2638 2578"/>
                                <a:gd name="T33" fmla="*/ T32 w 1892"/>
                                <a:gd name="T34" fmla="+- 0 2896 295"/>
                                <a:gd name="T35" fmla="*/ 2896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60" y="2601"/>
                                  </a:moveTo>
                                  <a:lnTo>
                                    <a:pt x="46" y="2622"/>
                                  </a:lnTo>
                                  <a:lnTo>
                                    <a:pt x="47" y="2628"/>
                                  </a:lnTo>
                                  <a:lnTo>
                                    <a:pt x="52" y="2632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62" y="2634"/>
                                  </a:lnTo>
                                  <a:lnTo>
                                    <a:pt x="65" y="2629"/>
                                  </a:lnTo>
                                  <a:lnTo>
                                    <a:pt x="77" y="2613"/>
                                  </a:lnTo>
                                  <a:lnTo>
                                    <a:pt x="60" y="26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4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2655 2578"/>
                                <a:gd name="T1" fmla="*/ T0 w 1892"/>
                                <a:gd name="T2" fmla="+- 0 2908 295"/>
                                <a:gd name="T3" fmla="*/ 2908 h 2705"/>
                                <a:gd name="T4" fmla="+- 0 2643 2578"/>
                                <a:gd name="T5" fmla="*/ T4 w 1892"/>
                                <a:gd name="T6" fmla="+- 0 2924 295"/>
                                <a:gd name="T7" fmla="*/ 2924 h 2705"/>
                                <a:gd name="T8" fmla="+- 0 2640 2578"/>
                                <a:gd name="T9" fmla="*/ T8 w 1892"/>
                                <a:gd name="T10" fmla="+- 0 2929 295"/>
                                <a:gd name="T11" fmla="*/ 2929 h 2705"/>
                                <a:gd name="T12" fmla="+- 0 2634 2578"/>
                                <a:gd name="T13" fmla="*/ T12 w 1892"/>
                                <a:gd name="T14" fmla="+- 0 2930 295"/>
                                <a:gd name="T15" fmla="*/ 2930 h 2705"/>
                                <a:gd name="T16" fmla="+- 0 2686 2578"/>
                                <a:gd name="T17" fmla="*/ T16 w 1892"/>
                                <a:gd name="T18" fmla="+- 0 2930 295"/>
                                <a:gd name="T19" fmla="*/ 2930 h 2705"/>
                                <a:gd name="T20" fmla="+- 0 2655 2578"/>
                                <a:gd name="T21" fmla="*/ T20 w 1892"/>
                                <a:gd name="T22" fmla="+- 0 2908 295"/>
                                <a:gd name="T23" fmla="*/ 2908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77" y="2613"/>
                                  </a:moveTo>
                                  <a:lnTo>
                                    <a:pt x="65" y="2629"/>
                                  </a:lnTo>
                                  <a:lnTo>
                                    <a:pt x="62" y="2634"/>
                                  </a:lnTo>
                                  <a:lnTo>
                                    <a:pt x="56" y="2635"/>
                                  </a:lnTo>
                                  <a:lnTo>
                                    <a:pt x="108" y="2635"/>
                                  </a:lnTo>
                                  <a:lnTo>
                                    <a:pt x="77" y="26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3"/>
                          <wps:cNvSpPr>
                            <a:spLocks/>
                          </wps:cNvSpPr>
                          <wps:spPr bwMode="auto">
                            <a:xfrm>
                              <a:off x="2578" y="295"/>
                              <a:ext cx="1892" cy="2705"/>
                            </a:xfrm>
                            <a:custGeom>
                              <a:avLst/>
                              <a:gdLst>
                                <a:gd name="T0" fmla="+- 0 4460 2578"/>
                                <a:gd name="T1" fmla="*/ T0 w 1892"/>
                                <a:gd name="T2" fmla="+- 0 295 295"/>
                                <a:gd name="T3" fmla="*/ 295 h 2705"/>
                                <a:gd name="T4" fmla="+- 0 4454 2578"/>
                                <a:gd name="T5" fmla="*/ T4 w 1892"/>
                                <a:gd name="T6" fmla="+- 0 296 295"/>
                                <a:gd name="T7" fmla="*/ 296 h 2705"/>
                                <a:gd name="T8" fmla="+- 0 4451 2578"/>
                                <a:gd name="T9" fmla="*/ T8 w 1892"/>
                                <a:gd name="T10" fmla="+- 0 301 295"/>
                                <a:gd name="T11" fmla="*/ 301 h 2705"/>
                                <a:gd name="T12" fmla="+- 0 2638 2578"/>
                                <a:gd name="T13" fmla="*/ T12 w 1892"/>
                                <a:gd name="T14" fmla="+- 0 2896 295"/>
                                <a:gd name="T15" fmla="*/ 2896 h 2705"/>
                                <a:gd name="T16" fmla="+- 0 2655 2578"/>
                                <a:gd name="T17" fmla="*/ T16 w 1892"/>
                                <a:gd name="T18" fmla="+- 0 2908 295"/>
                                <a:gd name="T19" fmla="*/ 2908 h 2705"/>
                                <a:gd name="T20" fmla="+- 0 4470 2578"/>
                                <a:gd name="T21" fmla="*/ T20 w 1892"/>
                                <a:gd name="T22" fmla="+- 0 308 295"/>
                                <a:gd name="T23" fmla="*/ 308 h 2705"/>
                                <a:gd name="T24" fmla="+- 0 4469 2578"/>
                                <a:gd name="T25" fmla="*/ T24 w 1892"/>
                                <a:gd name="T26" fmla="+- 0 301 295"/>
                                <a:gd name="T27" fmla="*/ 301 h 2705"/>
                                <a:gd name="T28" fmla="+- 0 4465 2578"/>
                                <a:gd name="T29" fmla="*/ T28 w 1892"/>
                                <a:gd name="T30" fmla="+- 0 298 295"/>
                                <a:gd name="T31" fmla="*/ 298 h 2705"/>
                                <a:gd name="T32" fmla="+- 0 4460 2578"/>
                                <a:gd name="T33" fmla="*/ T32 w 1892"/>
                                <a:gd name="T34" fmla="+- 0 295 295"/>
                                <a:gd name="T35" fmla="*/ 295 h 2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2" h="2705">
                                  <a:moveTo>
                                    <a:pt x="1882" y="0"/>
                                  </a:moveTo>
                                  <a:lnTo>
                                    <a:pt x="1876" y="1"/>
                                  </a:lnTo>
                                  <a:lnTo>
                                    <a:pt x="1873" y="6"/>
                                  </a:lnTo>
                                  <a:lnTo>
                                    <a:pt x="60" y="2601"/>
                                  </a:lnTo>
                                  <a:lnTo>
                                    <a:pt x="77" y="2613"/>
                                  </a:lnTo>
                                  <a:lnTo>
                                    <a:pt x="1892" y="13"/>
                                  </a:lnTo>
                                  <a:lnTo>
                                    <a:pt x="1891" y="6"/>
                                  </a:lnTo>
                                  <a:lnTo>
                                    <a:pt x="1887" y="3"/>
                                  </a:lnTo>
                                  <a:lnTo>
                                    <a:pt x="18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7"/>
                        <wpg:cNvGrpSpPr>
                          <a:grpSpLocks/>
                        </wpg:cNvGrpSpPr>
                        <wpg:grpSpPr bwMode="auto">
                          <a:xfrm>
                            <a:off x="1986" y="295"/>
                            <a:ext cx="5260" cy="3460"/>
                            <a:chOff x="1986" y="295"/>
                            <a:chExt cx="5260" cy="3460"/>
                          </a:xfrm>
                        </wpg:grpSpPr>
                        <wps:wsp>
                          <wps:cNvPr id="39" name="Freeform 31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53 1986"/>
                                <a:gd name="T1" fmla="*/ T0 w 5260"/>
                                <a:gd name="T2" fmla="+- 0 3639 295"/>
                                <a:gd name="T3" fmla="*/ 3639 h 3460"/>
                                <a:gd name="T4" fmla="+- 0 1986 1986"/>
                                <a:gd name="T5" fmla="*/ T4 w 5260"/>
                                <a:gd name="T6" fmla="+- 0 3755 295"/>
                                <a:gd name="T7" fmla="*/ 3755 h 3460"/>
                                <a:gd name="T8" fmla="+- 0 2119 1986"/>
                                <a:gd name="T9" fmla="*/ T8 w 5260"/>
                                <a:gd name="T10" fmla="+- 0 3740 295"/>
                                <a:gd name="T11" fmla="*/ 3740 h 3460"/>
                                <a:gd name="T12" fmla="+- 0 2101 1986"/>
                                <a:gd name="T13" fmla="*/ T12 w 5260"/>
                                <a:gd name="T14" fmla="+- 0 3712 295"/>
                                <a:gd name="T15" fmla="*/ 3712 h 3460"/>
                                <a:gd name="T16" fmla="+- 0 2070 1986"/>
                                <a:gd name="T17" fmla="*/ T16 w 5260"/>
                                <a:gd name="T18" fmla="+- 0 3712 295"/>
                                <a:gd name="T19" fmla="*/ 3712 h 3460"/>
                                <a:gd name="T20" fmla="+- 0 2064 1986"/>
                                <a:gd name="T21" fmla="*/ T20 w 5260"/>
                                <a:gd name="T22" fmla="+- 0 3711 295"/>
                                <a:gd name="T23" fmla="*/ 3711 h 3460"/>
                                <a:gd name="T24" fmla="+- 0 2058 1986"/>
                                <a:gd name="T25" fmla="*/ T24 w 5260"/>
                                <a:gd name="T26" fmla="+- 0 3701 295"/>
                                <a:gd name="T27" fmla="*/ 3701 h 3460"/>
                                <a:gd name="T28" fmla="+- 0 2059 1986"/>
                                <a:gd name="T29" fmla="*/ T28 w 5260"/>
                                <a:gd name="T30" fmla="+- 0 3695 295"/>
                                <a:gd name="T31" fmla="*/ 3695 h 3460"/>
                                <a:gd name="T32" fmla="+- 0 2081 1986"/>
                                <a:gd name="T33" fmla="*/ T32 w 5260"/>
                                <a:gd name="T34" fmla="+- 0 3681 295"/>
                                <a:gd name="T35" fmla="*/ 3681 h 3460"/>
                                <a:gd name="T36" fmla="+- 0 2053 1986"/>
                                <a:gd name="T37" fmla="*/ T36 w 5260"/>
                                <a:gd name="T38" fmla="+- 0 3639 295"/>
                                <a:gd name="T39" fmla="*/ 3639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67" y="3344"/>
                                  </a:moveTo>
                                  <a:lnTo>
                                    <a:pt x="0" y="3460"/>
                                  </a:lnTo>
                                  <a:lnTo>
                                    <a:pt x="133" y="3445"/>
                                  </a:lnTo>
                                  <a:lnTo>
                                    <a:pt x="115" y="3417"/>
                                  </a:lnTo>
                                  <a:lnTo>
                                    <a:pt x="84" y="3417"/>
                                  </a:lnTo>
                                  <a:lnTo>
                                    <a:pt x="78" y="3416"/>
                                  </a:lnTo>
                                  <a:lnTo>
                                    <a:pt x="72" y="3406"/>
                                  </a:lnTo>
                                  <a:lnTo>
                                    <a:pt x="73" y="3400"/>
                                  </a:lnTo>
                                  <a:lnTo>
                                    <a:pt x="95" y="3386"/>
                                  </a:lnTo>
                                  <a:lnTo>
                                    <a:pt x="67" y="33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0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81 1986"/>
                                <a:gd name="T1" fmla="*/ T0 w 5260"/>
                                <a:gd name="T2" fmla="+- 0 3681 295"/>
                                <a:gd name="T3" fmla="*/ 3681 h 3460"/>
                                <a:gd name="T4" fmla="+- 0 2059 1986"/>
                                <a:gd name="T5" fmla="*/ T4 w 5260"/>
                                <a:gd name="T6" fmla="+- 0 3695 295"/>
                                <a:gd name="T7" fmla="*/ 3695 h 3460"/>
                                <a:gd name="T8" fmla="+- 0 2058 1986"/>
                                <a:gd name="T9" fmla="*/ T8 w 5260"/>
                                <a:gd name="T10" fmla="+- 0 3701 295"/>
                                <a:gd name="T11" fmla="*/ 3701 h 3460"/>
                                <a:gd name="T12" fmla="+- 0 2064 1986"/>
                                <a:gd name="T13" fmla="*/ T12 w 5260"/>
                                <a:gd name="T14" fmla="+- 0 3711 295"/>
                                <a:gd name="T15" fmla="*/ 3711 h 3460"/>
                                <a:gd name="T16" fmla="+- 0 2070 1986"/>
                                <a:gd name="T17" fmla="*/ T16 w 5260"/>
                                <a:gd name="T18" fmla="+- 0 3712 295"/>
                                <a:gd name="T19" fmla="*/ 3712 h 3460"/>
                                <a:gd name="T20" fmla="+- 0 2092 1986"/>
                                <a:gd name="T21" fmla="*/ T20 w 5260"/>
                                <a:gd name="T22" fmla="+- 0 3698 295"/>
                                <a:gd name="T23" fmla="*/ 3698 h 3460"/>
                                <a:gd name="T24" fmla="+- 0 2081 1986"/>
                                <a:gd name="T25" fmla="*/ T24 w 5260"/>
                                <a:gd name="T26" fmla="+- 0 3681 295"/>
                                <a:gd name="T27" fmla="*/ 3681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95" y="3386"/>
                                  </a:moveTo>
                                  <a:lnTo>
                                    <a:pt x="73" y="3400"/>
                                  </a:lnTo>
                                  <a:lnTo>
                                    <a:pt x="72" y="3406"/>
                                  </a:lnTo>
                                  <a:lnTo>
                                    <a:pt x="78" y="3416"/>
                                  </a:lnTo>
                                  <a:lnTo>
                                    <a:pt x="84" y="3417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95" y="33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9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2092 1986"/>
                                <a:gd name="T1" fmla="*/ T0 w 5260"/>
                                <a:gd name="T2" fmla="+- 0 3698 295"/>
                                <a:gd name="T3" fmla="*/ 3698 h 3460"/>
                                <a:gd name="T4" fmla="+- 0 2070 1986"/>
                                <a:gd name="T5" fmla="*/ T4 w 5260"/>
                                <a:gd name="T6" fmla="+- 0 3712 295"/>
                                <a:gd name="T7" fmla="*/ 3712 h 3460"/>
                                <a:gd name="T8" fmla="+- 0 2101 1986"/>
                                <a:gd name="T9" fmla="*/ T8 w 5260"/>
                                <a:gd name="T10" fmla="+- 0 3712 295"/>
                                <a:gd name="T11" fmla="*/ 3712 h 3460"/>
                                <a:gd name="T12" fmla="+- 0 2092 1986"/>
                                <a:gd name="T13" fmla="*/ T12 w 5260"/>
                                <a:gd name="T14" fmla="+- 0 3698 295"/>
                                <a:gd name="T15" fmla="*/ 3698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106" y="3403"/>
                                  </a:moveTo>
                                  <a:lnTo>
                                    <a:pt x="84" y="3417"/>
                                  </a:lnTo>
                                  <a:lnTo>
                                    <a:pt x="115" y="3417"/>
                                  </a:lnTo>
                                  <a:lnTo>
                                    <a:pt x="106" y="34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8"/>
                          <wps:cNvSpPr>
                            <a:spLocks/>
                          </wps:cNvSpPr>
                          <wps:spPr bwMode="auto">
                            <a:xfrm>
                              <a:off x="1986" y="295"/>
                              <a:ext cx="5260" cy="3460"/>
                            </a:xfrm>
                            <a:custGeom>
                              <a:avLst/>
                              <a:gdLst>
                                <a:gd name="T0" fmla="+- 0 7234 1986"/>
                                <a:gd name="T1" fmla="*/ T0 w 5260"/>
                                <a:gd name="T2" fmla="+- 0 295 295"/>
                                <a:gd name="T3" fmla="*/ 295 h 3460"/>
                                <a:gd name="T4" fmla="+- 0 2081 1986"/>
                                <a:gd name="T5" fmla="*/ T4 w 5260"/>
                                <a:gd name="T6" fmla="+- 0 3681 295"/>
                                <a:gd name="T7" fmla="*/ 3681 h 3460"/>
                                <a:gd name="T8" fmla="+- 0 2092 1986"/>
                                <a:gd name="T9" fmla="*/ T8 w 5260"/>
                                <a:gd name="T10" fmla="+- 0 3698 295"/>
                                <a:gd name="T11" fmla="*/ 3698 h 3460"/>
                                <a:gd name="T12" fmla="+- 0 7240 1986"/>
                                <a:gd name="T13" fmla="*/ T12 w 5260"/>
                                <a:gd name="T14" fmla="+- 0 315 295"/>
                                <a:gd name="T15" fmla="*/ 315 h 3460"/>
                                <a:gd name="T16" fmla="+- 0 7245 1986"/>
                                <a:gd name="T17" fmla="*/ T16 w 5260"/>
                                <a:gd name="T18" fmla="+- 0 312 295"/>
                                <a:gd name="T19" fmla="*/ 312 h 3460"/>
                                <a:gd name="T20" fmla="+- 0 7246 1986"/>
                                <a:gd name="T21" fmla="*/ T20 w 5260"/>
                                <a:gd name="T22" fmla="+- 0 306 295"/>
                                <a:gd name="T23" fmla="*/ 306 h 3460"/>
                                <a:gd name="T24" fmla="+- 0 7243 1986"/>
                                <a:gd name="T25" fmla="*/ T24 w 5260"/>
                                <a:gd name="T26" fmla="+- 0 301 295"/>
                                <a:gd name="T27" fmla="*/ 301 h 3460"/>
                                <a:gd name="T28" fmla="+- 0 7240 1986"/>
                                <a:gd name="T29" fmla="*/ T28 w 5260"/>
                                <a:gd name="T30" fmla="+- 0 296 295"/>
                                <a:gd name="T31" fmla="*/ 296 h 3460"/>
                                <a:gd name="T32" fmla="+- 0 7234 1986"/>
                                <a:gd name="T33" fmla="*/ T32 w 5260"/>
                                <a:gd name="T34" fmla="+- 0 295 295"/>
                                <a:gd name="T35" fmla="*/ 295 h 3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60" h="3460">
                                  <a:moveTo>
                                    <a:pt x="5248" y="0"/>
                                  </a:moveTo>
                                  <a:lnTo>
                                    <a:pt x="95" y="3386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5254" y="20"/>
                                  </a:lnTo>
                                  <a:lnTo>
                                    <a:pt x="5259" y="17"/>
                                  </a:lnTo>
                                  <a:lnTo>
                                    <a:pt x="5260" y="11"/>
                                  </a:lnTo>
                                  <a:lnTo>
                                    <a:pt x="5257" y="6"/>
                                  </a:lnTo>
                                  <a:lnTo>
                                    <a:pt x="5254" y="1"/>
                                  </a:lnTo>
                                  <a:lnTo>
                                    <a:pt x="52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2"/>
                        <wpg:cNvGrpSpPr>
                          <a:grpSpLocks/>
                        </wpg:cNvGrpSpPr>
                        <wpg:grpSpPr bwMode="auto">
                          <a:xfrm>
                            <a:off x="4019" y="760"/>
                            <a:ext cx="5260" cy="3146"/>
                            <a:chOff x="4019" y="760"/>
                            <a:chExt cx="5260" cy="3146"/>
                          </a:xfrm>
                        </wpg:grpSpPr>
                        <wps:wsp>
                          <wps:cNvPr id="44" name="Freeform 26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171 4019"/>
                                <a:gd name="T1" fmla="*/ T0 w 5260"/>
                                <a:gd name="T2" fmla="+- 0 3854 760"/>
                                <a:gd name="T3" fmla="*/ 3854 h 3146"/>
                                <a:gd name="T4" fmla="+- 0 9145 4019"/>
                                <a:gd name="T5" fmla="*/ T4 w 5260"/>
                                <a:gd name="T6" fmla="+- 0 3896 760"/>
                                <a:gd name="T7" fmla="*/ 3896 h 3146"/>
                                <a:gd name="T8" fmla="+- 0 9279 4019"/>
                                <a:gd name="T9" fmla="*/ T8 w 5260"/>
                                <a:gd name="T10" fmla="+- 0 3906 760"/>
                                <a:gd name="T11" fmla="*/ 3906 h 3146"/>
                                <a:gd name="T12" fmla="+- 0 9254 4019"/>
                                <a:gd name="T13" fmla="*/ T12 w 5260"/>
                                <a:gd name="T14" fmla="+- 0 3867 760"/>
                                <a:gd name="T15" fmla="*/ 3867 h 3146"/>
                                <a:gd name="T16" fmla="+- 0 9193 4019"/>
                                <a:gd name="T17" fmla="*/ T16 w 5260"/>
                                <a:gd name="T18" fmla="+- 0 3867 760"/>
                                <a:gd name="T19" fmla="*/ 3867 h 3146"/>
                                <a:gd name="T20" fmla="+- 0 9188 4019"/>
                                <a:gd name="T21" fmla="*/ T20 w 5260"/>
                                <a:gd name="T22" fmla="+- 0 3864 760"/>
                                <a:gd name="T23" fmla="*/ 3864 h 3146"/>
                                <a:gd name="T24" fmla="+- 0 9171 4019"/>
                                <a:gd name="T25" fmla="*/ T24 w 5260"/>
                                <a:gd name="T26" fmla="+- 0 3854 760"/>
                                <a:gd name="T27" fmla="*/ 3854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52" y="3094"/>
                                  </a:moveTo>
                                  <a:lnTo>
                                    <a:pt x="5126" y="3136"/>
                                  </a:lnTo>
                                  <a:lnTo>
                                    <a:pt x="5260" y="3146"/>
                                  </a:lnTo>
                                  <a:lnTo>
                                    <a:pt x="5235" y="3107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169" y="3104"/>
                                  </a:lnTo>
                                  <a:lnTo>
                                    <a:pt x="5152" y="30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5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181 4019"/>
                                <a:gd name="T1" fmla="*/ T0 w 5260"/>
                                <a:gd name="T2" fmla="+- 0 3836 760"/>
                                <a:gd name="T3" fmla="*/ 3836 h 3146"/>
                                <a:gd name="T4" fmla="+- 0 9171 4019"/>
                                <a:gd name="T5" fmla="*/ T4 w 5260"/>
                                <a:gd name="T6" fmla="+- 0 3854 760"/>
                                <a:gd name="T7" fmla="*/ 3854 h 3146"/>
                                <a:gd name="T8" fmla="+- 0 9188 4019"/>
                                <a:gd name="T9" fmla="*/ T8 w 5260"/>
                                <a:gd name="T10" fmla="+- 0 3864 760"/>
                                <a:gd name="T11" fmla="*/ 3864 h 3146"/>
                                <a:gd name="T12" fmla="+- 0 9193 4019"/>
                                <a:gd name="T13" fmla="*/ T12 w 5260"/>
                                <a:gd name="T14" fmla="+- 0 3867 760"/>
                                <a:gd name="T15" fmla="*/ 3867 h 3146"/>
                                <a:gd name="T16" fmla="+- 0 9199 4019"/>
                                <a:gd name="T17" fmla="*/ T16 w 5260"/>
                                <a:gd name="T18" fmla="+- 0 3865 760"/>
                                <a:gd name="T19" fmla="*/ 3865 h 3146"/>
                                <a:gd name="T20" fmla="+- 0 9202 4019"/>
                                <a:gd name="T21" fmla="*/ T20 w 5260"/>
                                <a:gd name="T22" fmla="+- 0 3860 760"/>
                                <a:gd name="T23" fmla="*/ 3860 h 3146"/>
                                <a:gd name="T24" fmla="+- 0 9205 4019"/>
                                <a:gd name="T25" fmla="*/ T24 w 5260"/>
                                <a:gd name="T26" fmla="+- 0 3856 760"/>
                                <a:gd name="T27" fmla="*/ 3856 h 3146"/>
                                <a:gd name="T28" fmla="+- 0 9203 4019"/>
                                <a:gd name="T29" fmla="*/ T28 w 5260"/>
                                <a:gd name="T30" fmla="+- 0 3849 760"/>
                                <a:gd name="T31" fmla="*/ 3849 h 3146"/>
                                <a:gd name="T32" fmla="+- 0 9198 4019"/>
                                <a:gd name="T33" fmla="*/ T32 w 5260"/>
                                <a:gd name="T34" fmla="+- 0 3847 760"/>
                                <a:gd name="T35" fmla="*/ 3847 h 3146"/>
                                <a:gd name="T36" fmla="+- 0 9181 4019"/>
                                <a:gd name="T37" fmla="*/ T36 w 5260"/>
                                <a:gd name="T38" fmla="+- 0 3836 760"/>
                                <a:gd name="T39" fmla="*/ 3836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62" y="3076"/>
                                  </a:moveTo>
                                  <a:lnTo>
                                    <a:pt x="5152" y="3094"/>
                                  </a:lnTo>
                                  <a:lnTo>
                                    <a:pt x="5169" y="3104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180" y="3105"/>
                                  </a:lnTo>
                                  <a:lnTo>
                                    <a:pt x="5183" y="3100"/>
                                  </a:lnTo>
                                  <a:lnTo>
                                    <a:pt x="5186" y="3096"/>
                                  </a:lnTo>
                                  <a:lnTo>
                                    <a:pt x="5184" y="3089"/>
                                  </a:lnTo>
                                  <a:lnTo>
                                    <a:pt x="5179" y="3087"/>
                                  </a:lnTo>
                                  <a:lnTo>
                                    <a:pt x="5162" y="30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4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9207 4019"/>
                                <a:gd name="T1" fmla="*/ T0 w 5260"/>
                                <a:gd name="T2" fmla="+- 0 3793 760"/>
                                <a:gd name="T3" fmla="*/ 3793 h 3146"/>
                                <a:gd name="T4" fmla="+- 0 9181 4019"/>
                                <a:gd name="T5" fmla="*/ T4 w 5260"/>
                                <a:gd name="T6" fmla="+- 0 3836 760"/>
                                <a:gd name="T7" fmla="*/ 3836 h 3146"/>
                                <a:gd name="T8" fmla="+- 0 9198 4019"/>
                                <a:gd name="T9" fmla="*/ T8 w 5260"/>
                                <a:gd name="T10" fmla="+- 0 3847 760"/>
                                <a:gd name="T11" fmla="*/ 3847 h 3146"/>
                                <a:gd name="T12" fmla="+- 0 9203 4019"/>
                                <a:gd name="T13" fmla="*/ T12 w 5260"/>
                                <a:gd name="T14" fmla="+- 0 3849 760"/>
                                <a:gd name="T15" fmla="*/ 3849 h 3146"/>
                                <a:gd name="T16" fmla="+- 0 9205 4019"/>
                                <a:gd name="T17" fmla="*/ T16 w 5260"/>
                                <a:gd name="T18" fmla="+- 0 3856 760"/>
                                <a:gd name="T19" fmla="*/ 3856 h 3146"/>
                                <a:gd name="T20" fmla="+- 0 9202 4019"/>
                                <a:gd name="T21" fmla="*/ T20 w 5260"/>
                                <a:gd name="T22" fmla="+- 0 3860 760"/>
                                <a:gd name="T23" fmla="*/ 3860 h 3146"/>
                                <a:gd name="T24" fmla="+- 0 9199 4019"/>
                                <a:gd name="T25" fmla="*/ T24 w 5260"/>
                                <a:gd name="T26" fmla="+- 0 3865 760"/>
                                <a:gd name="T27" fmla="*/ 3865 h 3146"/>
                                <a:gd name="T28" fmla="+- 0 9193 4019"/>
                                <a:gd name="T29" fmla="*/ T28 w 5260"/>
                                <a:gd name="T30" fmla="+- 0 3867 760"/>
                                <a:gd name="T31" fmla="*/ 3867 h 3146"/>
                                <a:gd name="T32" fmla="+- 0 9254 4019"/>
                                <a:gd name="T33" fmla="*/ T32 w 5260"/>
                                <a:gd name="T34" fmla="+- 0 3867 760"/>
                                <a:gd name="T35" fmla="*/ 3867 h 3146"/>
                                <a:gd name="T36" fmla="+- 0 9207 4019"/>
                                <a:gd name="T37" fmla="*/ T36 w 5260"/>
                                <a:gd name="T38" fmla="+- 0 3793 760"/>
                                <a:gd name="T39" fmla="*/ 3793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5188" y="3033"/>
                                  </a:moveTo>
                                  <a:lnTo>
                                    <a:pt x="5162" y="3076"/>
                                  </a:lnTo>
                                  <a:lnTo>
                                    <a:pt x="5179" y="3087"/>
                                  </a:lnTo>
                                  <a:lnTo>
                                    <a:pt x="5184" y="3089"/>
                                  </a:lnTo>
                                  <a:lnTo>
                                    <a:pt x="5186" y="3096"/>
                                  </a:lnTo>
                                  <a:lnTo>
                                    <a:pt x="5183" y="3100"/>
                                  </a:lnTo>
                                  <a:lnTo>
                                    <a:pt x="5180" y="3105"/>
                                  </a:lnTo>
                                  <a:lnTo>
                                    <a:pt x="5174" y="3107"/>
                                  </a:lnTo>
                                  <a:lnTo>
                                    <a:pt x="5235" y="3107"/>
                                  </a:lnTo>
                                  <a:lnTo>
                                    <a:pt x="5188" y="30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3"/>
                          <wps:cNvSpPr>
                            <a:spLocks/>
                          </wps:cNvSpPr>
                          <wps:spPr bwMode="auto">
                            <a:xfrm>
                              <a:off x="4019" y="760"/>
                              <a:ext cx="5260" cy="3146"/>
                            </a:xfrm>
                            <a:custGeom>
                              <a:avLst/>
                              <a:gdLst>
                                <a:gd name="T0" fmla="+- 0 4030 4019"/>
                                <a:gd name="T1" fmla="*/ T0 w 5260"/>
                                <a:gd name="T2" fmla="+- 0 760 760"/>
                                <a:gd name="T3" fmla="*/ 760 h 3146"/>
                                <a:gd name="T4" fmla="+- 0 4024 4019"/>
                                <a:gd name="T5" fmla="*/ T4 w 5260"/>
                                <a:gd name="T6" fmla="+- 0 762 760"/>
                                <a:gd name="T7" fmla="*/ 762 h 3146"/>
                                <a:gd name="T8" fmla="+- 0 4021 4019"/>
                                <a:gd name="T9" fmla="*/ T8 w 5260"/>
                                <a:gd name="T10" fmla="+- 0 766 760"/>
                                <a:gd name="T11" fmla="*/ 766 h 3146"/>
                                <a:gd name="T12" fmla="+- 0 4019 4019"/>
                                <a:gd name="T13" fmla="*/ T12 w 5260"/>
                                <a:gd name="T14" fmla="+- 0 771 760"/>
                                <a:gd name="T15" fmla="*/ 771 h 3146"/>
                                <a:gd name="T16" fmla="+- 0 4020 4019"/>
                                <a:gd name="T17" fmla="*/ T16 w 5260"/>
                                <a:gd name="T18" fmla="+- 0 777 760"/>
                                <a:gd name="T19" fmla="*/ 777 h 3146"/>
                                <a:gd name="T20" fmla="+- 0 4025 4019"/>
                                <a:gd name="T21" fmla="*/ T20 w 5260"/>
                                <a:gd name="T22" fmla="+- 0 780 760"/>
                                <a:gd name="T23" fmla="*/ 780 h 3146"/>
                                <a:gd name="T24" fmla="+- 0 9171 4019"/>
                                <a:gd name="T25" fmla="*/ T24 w 5260"/>
                                <a:gd name="T26" fmla="+- 0 3854 760"/>
                                <a:gd name="T27" fmla="*/ 3854 h 3146"/>
                                <a:gd name="T28" fmla="+- 0 9181 4019"/>
                                <a:gd name="T29" fmla="*/ T28 w 5260"/>
                                <a:gd name="T30" fmla="+- 0 3836 760"/>
                                <a:gd name="T31" fmla="*/ 3836 h 3146"/>
                                <a:gd name="T32" fmla="+- 0 4035 4019"/>
                                <a:gd name="T33" fmla="*/ T32 w 5260"/>
                                <a:gd name="T34" fmla="+- 0 763 760"/>
                                <a:gd name="T35" fmla="*/ 763 h 3146"/>
                                <a:gd name="T36" fmla="+- 0 4030 4019"/>
                                <a:gd name="T37" fmla="*/ T36 w 5260"/>
                                <a:gd name="T38" fmla="+- 0 760 760"/>
                                <a:gd name="T39" fmla="*/ 760 h 3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60" h="3146">
                                  <a:moveTo>
                                    <a:pt x="11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5152" y="3094"/>
                                  </a:lnTo>
                                  <a:lnTo>
                                    <a:pt x="5162" y="307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380E6" id="Group 21" o:spid="_x0000_s1026" style="position:absolute;margin-left:1in;margin-top:298.65pt;width:439.1pt;height:213.4pt;z-index:-251660800;mso-position-horizontal-relative:page" coordorigin="1440,288" coordsize="8782,42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cAAgpQ5AAAUO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eYCX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HmAkI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">
                <v:group id="Group 46" o:spid="_x0000_s1027" style="position:absolute;left:2319;top:852;width:1603;height:2" coordorigin="2319,852" coordsize="160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 id="Freeform 48" o:spid="_x0000_s1028" style="position:absolute;left:2319;top:852;width:1603;height:2;visibility:visible;mso-wrap-style:square;v-text-anchor:top" coordsize="160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" path="m,l1603,e" filled="f" strokeweight=".7pt">
                    <v:path arrowok="t" o:connecttype="custom" o:connectlocs="0,0;1603,0" o:connectangles="0,0"/>
                  </v:shape>
                  <v:shape id="Picture 47" o:spid="_x0000_s1029" type="#_x0000_t75" style="position:absolute;left:1440;top:1050;width:4164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">
                    <v:imagedata r:id="rId18" o:title=""/>
                    <o:lock v:ext="edit" aspectratio="f"/>
                  </v:shape>
                </v:group>
                <v:group id="Group 44" o:spid="_x0000_s1030" style="position:absolute;left:1800;top:2569;width:1196;height:143" coordorigin="1800,2569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shape id="Freeform 45" o:spid="_x0000_s1031" style="position:absolute;left:1800;top:2569;width:1196;height:143;visibility:visible;mso-wrap-style:square;v-text-anchor:top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" path="m,143r1196,l1196,,,,,143e" stroked="f">
                    <v:path arrowok="t" o:connecttype="custom" o:connectlocs="0,2712;1196,2712;1196,2569;0,2569;0,2712" o:connectangles="0,0,0,0,0"/>
                  </v:shape>
                </v:group>
                <v:group id="Group 41" o:spid="_x0000_s1032" style="position:absolute;left:1800;top:2569;width:1196;height:143" coordorigin="1800,2569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shape id="Freeform 43" o:spid="_x0000_s1033" style="position:absolute;left:1800;top:2569;width:1196;height:143;visibility:visible;mso-wrap-style:square;v-text-anchor:top" coordsize="1196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" path="m,143r1196,l1196,,,,,143xe" filled="f">
                    <v:path arrowok="t" o:connecttype="custom" o:connectlocs="0,2712;1196,2712;1196,2569;0,2569;0,2712" o:connectangles="0,0,0,0,0"/>
                  </v:shape>
                  <v:shape id="Picture 42" o:spid="_x0000_s1034" type="#_x0000_t75" style="position:absolute;left:5849;top:1050;width:4373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">
                    <v:imagedata r:id="rId19" o:title=""/>
                    <o:lock v:ext="edit" aspectratio="f"/>
                  </v:shape>
                </v:group>
                <v:group id="Group 37" o:spid="_x0000_s1035" style="position:absolute;left:5645;top:2882;width:196;height:120" coordorigin="5645,2882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shape id="Freeform 40" o:spid="_x0000_s1036" style="position:absolute;left:5645;top:2882;width:196;height:120;visibility:visible;mso-wrap-style:square;v-text-anchor:top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" path="m76,r,120l176,70r-74,l106,66r,-11l102,50r74,l76,e" fillcolor="black" stroked="f">
                    <v:path arrowok="t" o:connecttype="custom" o:connectlocs="76,2882;76,3002;176,2952;102,2952;106,2948;106,2937;102,2932;176,2932;76,2882" o:connectangles="0,0,0,0,0,0,0,0,0"/>
                  </v:shape>
                  <v:shape id="Freeform 39" o:spid="_x0000_s1037" style="position:absolute;left:5645;top:2882;width:196;height:120;visibility:visible;mso-wrap-style:square;v-text-anchor:top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" path="m76,50l4,50,,55,,66r4,4l76,70r,-20e" fillcolor="black" stroked="f">
                    <v:path arrowok="t" o:connecttype="custom" o:connectlocs="76,2932;4,2932;0,2937;0,2948;4,2952;76,2952;76,2932" o:connectangles="0,0,0,0,0,0,0"/>
                  </v:shape>
                  <v:shape id="Freeform 38" o:spid="_x0000_s1038" style="position:absolute;left:5645;top:2882;width:196;height:120;visibility:visible;mso-wrap-style:square;v-text-anchor:top" coordsize="196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" path="m176,50r-74,l106,55r,11l102,70r74,l196,60,176,50e" fillcolor="black" stroked="f">
                    <v:path arrowok="t" o:connecttype="custom" o:connectlocs="176,2932;102,2932;106,2937;106,2948;102,2952;176,2952;196,2942;176,2932" o:connectangles="0,0,0,0,0,0,0,0"/>
                  </v:shape>
                </v:group>
                <v:group id="Group 32" o:spid="_x0000_s1039" style="position:absolute;left:2578;top:295;width:1892;height:2705" coordorigin="2578,295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<v:shape id="Freeform 36" o:spid="_x0000_s1040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" path="m20,2573l,2705r118,-64l108,2635r-52,l52,2632r-5,-4l46,2622r14,-21l20,2573e" fillcolor="black" stroked="f">
                    <v:path arrowok="t" o:connecttype="custom" o:connectlocs="20,2868;0,3000;118,2936;108,2930;56,2930;52,2927;47,2923;46,2917;60,2896;20,2868" o:connectangles="0,0,0,0,0,0,0,0,0,0"/>
                  </v:shape>
                  <v:shape id="Freeform 35" o:spid="_x0000_s1041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" path="m60,2601r-14,21l47,2628r5,4l56,2635r6,-1l65,2629r12,-16l60,2601e" fillcolor="black" stroked="f">
                    <v:path arrowok="t" o:connecttype="custom" o:connectlocs="60,2896;46,2917;47,2923;52,2927;56,2930;62,2929;65,2924;77,2908;60,2896" o:connectangles="0,0,0,0,0,0,0,0,0"/>
                  </v:shape>
                  <v:shape id="Freeform 34" o:spid="_x0000_s1042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" path="m77,2613r-12,16l62,2634r-6,1l108,2635,77,2613e" fillcolor="black" stroked="f">
                    <v:path arrowok="t" o:connecttype="custom" o:connectlocs="77,2908;65,2924;62,2929;56,2930;108,2930;77,2908" o:connectangles="0,0,0,0,0,0"/>
                  </v:shape>
                  <v:shape id="Freeform 33" o:spid="_x0000_s1043" style="position:absolute;left:2578;top:295;width:1892;height:2705;visibility:visible;mso-wrap-style:square;v-text-anchor:top" coordsize="1892,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" path="m1882,r-6,1l1873,6,60,2601r17,12l1892,13r-1,-7l1887,3,1882,e" fillcolor="black" stroked="f">
                    <v:path arrowok="t" o:connecttype="custom" o:connectlocs="1882,295;1876,296;1873,301;60,2896;77,2908;1892,308;1891,301;1887,298;1882,295" o:connectangles="0,0,0,0,0,0,0,0,0"/>
                  </v:shape>
                </v:group>
                <v:group id="Group 27" o:spid="_x0000_s1044" style="position:absolute;left:1986;top:295;width:5260;height:3460" coordorigin="1986,295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shape id="Freeform 31" o:spid="_x0000_s1045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" path="m67,3344l,3460r133,-15l115,3417r-31,l78,3416r-6,-10l73,3400r22,-14l67,3344e" fillcolor="black" stroked="f">
                    <v:path arrowok="t" o:connecttype="custom" o:connectlocs="67,3639;0,3755;133,3740;115,3712;84,3712;78,3711;72,3701;73,3695;95,3681;67,3639" o:connectangles="0,0,0,0,0,0,0,0,0,0"/>
                  </v:shape>
                  <v:shape id="Freeform 30" o:spid="_x0000_s1046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" path="m95,3386r-22,14l72,3406r6,10l84,3417r22,-14l95,3386e" fillcolor="black" stroked="f">
                    <v:path arrowok="t" o:connecttype="custom" o:connectlocs="95,3681;73,3695;72,3701;78,3711;84,3712;106,3698;95,3681" o:connectangles="0,0,0,0,0,0,0"/>
                  </v:shape>
                  <v:shape id="Freeform 29" o:spid="_x0000_s1047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" path="m106,3403r-22,14l115,3417r-9,-14e" fillcolor="black" stroked="f">
                    <v:path arrowok="t" o:connecttype="custom" o:connectlocs="106,3698;84,3712;115,3712;106,3698" o:connectangles="0,0,0,0"/>
                  </v:shape>
                  <v:shape id="Freeform 28" o:spid="_x0000_s1048" style="position:absolute;left:1986;top:295;width:5260;height:3460;visibility:visible;mso-wrap-style:square;v-text-anchor:top" coordsize="5260,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" path="m5248,l95,3386r11,17l5254,20r5,-3l5260,11r-3,-5l5254,1,5248,e" fillcolor="black" stroked="f">
                    <v:path arrowok="t" o:connecttype="custom" o:connectlocs="5248,295;95,3681;106,3698;5254,315;5259,312;5260,306;5257,301;5254,296;5248,295" o:connectangles="0,0,0,0,0,0,0,0,0"/>
                  </v:shape>
                </v:group>
                <v:group id="Group 22" o:spid="_x0000_s1049" style="position:absolute;left:4019;top:760;width:5260;height:3146" coordorigin="4019,760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<v:shape id="Freeform 26" o:spid="_x0000_s1050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" path="m5152,3094r-26,42l5260,3146r-25,-39l5174,3107r-5,-3l5152,3094e" fillcolor="black" stroked="f">
                    <v:path arrowok="t" o:connecttype="custom" o:connectlocs="5152,3854;5126,3896;5260,3906;5235,3867;5174,3867;5169,3864;5152,3854" o:connectangles="0,0,0,0,0,0,0"/>
                  </v:shape>
                  <v:shape id="Freeform 25" o:spid="_x0000_s1051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" path="m5162,3076r-10,18l5169,3104r5,3l5180,3105r3,-5l5186,3096r-2,-7l5179,3087r-17,-11e" fillcolor="black" stroked="f">
                    <v:path arrowok="t" o:connecttype="custom" o:connectlocs="5162,3836;5152,3854;5169,3864;5174,3867;5180,3865;5183,3860;5186,3856;5184,3849;5179,3847;5162,3836" o:connectangles="0,0,0,0,0,0,0,0,0,0"/>
                  </v:shape>
                  <v:shape id="Freeform 24" o:spid="_x0000_s1052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" path="m5188,3033r-26,43l5179,3087r5,2l5186,3096r-3,4l5180,3105r-6,2l5235,3107r-47,-74e" fillcolor="black" stroked="f">
                    <v:path arrowok="t" o:connecttype="custom" o:connectlocs="5188,3793;5162,3836;5179,3847;5184,3849;5186,3856;5183,3860;5180,3865;5174,3867;5235,3867;5188,3793" o:connectangles="0,0,0,0,0,0,0,0,0,0"/>
                  </v:shape>
                  <v:shape id="Freeform 23" o:spid="_x0000_s1053" style="position:absolute;left:4019;top:760;width:5260;height:3146;visibility:visible;mso-wrap-style:square;v-text-anchor:top" coordsize="5260,3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" path="m11,l5,2,2,6,,11r1,6l6,20,5152,3094r10,-18l16,3,11,e" fillcolor="black" stroked="f">
                    <v:path arrowok="t" o:connecttype="custom" o:connectlocs="11,760;5,762;2,766;0,771;1,777;6,780;5152,3854;5162,3836;16,763;11,760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697015">
        <w:rPr>
          <w:rFonts w:ascii="Calibri" w:hAnsi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AA23FE4" wp14:editId="6D7A015D">
                <wp:simplePos x="0" y="0"/>
                <wp:positionH relativeFrom="column">
                  <wp:posOffset>-104775</wp:posOffset>
                </wp:positionH>
                <wp:positionV relativeFrom="paragraph">
                  <wp:posOffset>-2142490</wp:posOffset>
                </wp:positionV>
                <wp:extent cx="6731000" cy="5715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1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A17A2" w14:textId="77777777" w:rsidR="000D40B2" w:rsidRDefault="00976AE4" w:rsidP="00F500B7">
                            <w:pPr>
                              <w:pStyle w:val="E-mailSignature"/>
                              <w:pBdr>
                                <w:bottom w:val="single" w:sz="4" w:space="1" w:color="auto"/>
                              </w:pBdr>
                              <w:rPr>
                                <w:rFonts w:ascii="Times New Roman" w:hAnsi="Times New Roman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D40B2" w:rsidRPr="00F500B7">
                              <w:rPr>
                                <w:rFonts w:ascii="Times New Roman" w:hAnsi="Times New Roman"/>
                                <w:b/>
                                <w:caps/>
                                <w:sz w:val="20"/>
                                <w:szCs w:val="20"/>
                              </w:rPr>
                              <w:t>Adjunct Workload Management Office</w:t>
                            </w:r>
                          </w:p>
                          <w:p w14:paraId="11296152" w14:textId="77777777" w:rsidR="00F500B7" w:rsidRDefault="00976AE4" w:rsidP="00F500B7">
                            <w:pPr>
                              <w:pStyle w:val="E-mailSignature"/>
                              <w:pBdr>
                                <w:bottom w:val="single" w:sz="4" w:space="1" w:color="auto"/>
                              </w:pBdr>
                              <w:rPr>
                                <w:rFonts w:ascii="Times New Roman" w:hAnsi="Times New Roman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500B7">
                              <w:rPr>
                                <w:rFonts w:ascii="Times New Roman" w:hAnsi="Times New Roman"/>
                                <w:b/>
                                <w:caps/>
                                <w:sz w:val="20"/>
                                <w:szCs w:val="20"/>
                              </w:rPr>
                              <w:t>INTER-oFFICE mEMORANDUM</w:t>
                            </w:r>
                          </w:p>
                          <w:p w14:paraId="7B87347E" w14:textId="77777777" w:rsidR="00F500B7" w:rsidRDefault="00F500B7" w:rsidP="00F500B7">
                            <w:pPr>
                              <w:pStyle w:val="E-mailSignature"/>
                              <w:pBdr>
                                <w:bottom w:val="single" w:sz="4" w:space="1" w:color="auto"/>
                              </w:pBdr>
                              <w:rPr>
                                <w:rFonts w:ascii="Times New Roman" w:hAnsi="Times New Roman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  <w:p w14:paraId="0CF5BE56" w14:textId="77777777" w:rsidR="00F500B7" w:rsidRDefault="00F500B7" w:rsidP="00F500B7">
                            <w:pPr>
                              <w:pStyle w:val="E-mailSignature"/>
                              <w:pBdr>
                                <w:bottom w:val="single" w:sz="4" w:space="1" w:color="auto"/>
                              </w:pBdr>
                              <w:rPr>
                                <w:rFonts w:ascii="Times New Roman" w:hAnsi="Times New Roman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  <w:p w14:paraId="4A93A6C2" w14:textId="77777777" w:rsidR="00F500B7" w:rsidRPr="00F500B7" w:rsidRDefault="00F500B7" w:rsidP="00F500B7">
                            <w:pPr>
                              <w:pStyle w:val="E-mailSignature"/>
                              <w:pBdr>
                                <w:bottom w:val="single" w:sz="4" w:space="1" w:color="auto"/>
                              </w:pBdr>
                              <w:rPr>
                                <w:rFonts w:ascii="Times New Roman" w:hAnsi="Times New Roman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  <w:p w14:paraId="1D713F30" w14:textId="77777777" w:rsidR="000D40B2" w:rsidRPr="00F500B7" w:rsidRDefault="00F500B7" w:rsidP="00F500B7">
                            <w:pPr>
                              <w:pStyle w:val="NoSpacing"/>
                            </w:pPr>
                            <w:r>
                              <w:t>I</w:t>
                            </w:r>
                            <w:r w:rsidR="000D40B2" w:rsidRPr="00F500B7">
                              <w:t>nter-Office Memorandum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23FE4" id="Text Box 4" o:spid="_x0000_s1027" type="#_x0000_t202" style="position:absolute;margin-left:-8.25pt;margin-top:-168.7pt;width:530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" stroked="f">
                <v:path arrowok="t"/>
                <v:textbox>
                  <w:txbxContent>
                    <w:p w14:paraId="2FBA17A2" w14:textId="77777777" w:rsidR="000D40B2" w:rsidRDefault="00976AE4" w:rsidP="00F500B7">
                      <w:pPr>
                        <w:pStyle w:val="E-mailSignature"/>
                        <w:pBdr>
                          <w:bottom w:val="single" w:sz="4" w:space="1" w:color="auto"/>
                        </w:pBdr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  <w:t xml:space="preserve">   </w:t>
                      </w:r>
                      <w:r w:rsidR="000D40B2" w:rsidRPr="00F500B7"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  <w:t>Adjunct Workload Management Office</w:t>
                      </w:r>
                    </w:p>
                    <w:p w14:paraId="11296152" w14:textId="77777777" w:rsidR="00F500B7" w:rsidRDefault="00976AE4" w:rsidP="00F500B7">
                      <w:pPr>
                        <w:pStyle w:val="E-mailSignature"/>
                        <w:pBdr>
                          <w:bottom w:val="single" w:sz="4" w:space="1" w:color="auto"/>
                        </w:pBdr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  <w:t xml:space="preserve">   </w:t>
                      </w:r>
                      <w:r w:rsidR="00F500B7"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  <w:t>INTER-oFFICE mEMORANDUM</w:t>
                      </w:r>
                    </w:p>
                    <w:p w14:paraId="7B87347E" w14:textId="77777777" w:rsidR="00F500B7" w:rsidRDefault="00F500B7" w:rsidP="00F500B7">
                      <w:pPr>
                        <w:pStyle w:val="E-mailSignature"/>
                        <w:pBdr>
                          <w:bottom w:val="single" w:sz="4" w:space="1" w:color="auto"/>
                        </w:pBdr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</w:pPr>
                    </w:p>
                    <w:p w14:paraId="0CF5BE56" w14:textId="77777777" w:rsidR="00F500B7" w:rsidRDefault="00F500B7" w:rsidP="00F500B7">
                      <w:pPr>
                        <w:pStyle w:val="E-mailSignature"/>
                        <w:pBdr>
                          <w:bottom w:val="single" w:sz="4" w:space="1" w:color="auto"/>
                        </w:pBdr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</w:pPr>
                    </w:p>
                    <w:p w14:paraId="4A93A6C2" w14:textId="77777777" w:rsidR="00F500B7" w:rsidRPr="00F500B7" w:rsidRDefault="00F500B7" w:rsidP="00F500B7">
                      <w:pPr>
                        <w:pStyle w:val="E-mailSignature"/>
                        <w:pBdr>
                          <w:bottom w:val="single" w:sz="4" w:space="1" w:color="auto"/>
                        </w:pBdr>
                        <w:rPr>
                          <w:rFonts w:ascii="Times New Roman" w:hAnsi="Times New Roman"/>
                          <w:b/>
                          <w:caps/>
                          <w:sz w:val="20"/>
                          <w:szCs w:val="20"/>
                        </w:rPr>
                      </w:pPr>
                    </w:p>
                    <w:p w14:paraId="1D713F30" w14:textId="77777777" w:rsidR="000D40B2" w:rsidRPr="00F500B7" w:rsidRDefault="00F500B7" w:rsidP="00F500B7">
                      <w:pPr>
                        <w:pStyle w:val="NoSpacing"/>
                      </w:pPr>
                      <w:r>
                        <w:t>I</w:t>
                      </w:r>
                      <w:r w:rsidR="000D40B2" w:rsidRPr="00F500B7">
                        <w:t>nter-Office Memorandum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B2C26" w:rsidRPr="00697015" w:rsidSect="00994AAA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YzsjQ1MzQwt7C0MDFX0lEKTi0uzszPAykwrAUAldTS4ywAAAA="/>
  </w:docVars>
  <w:rsids>
    <w:rsidRoot w:val="00994AAA"/>
    <w:rsid w:val="0003795C"/>
    <w:rsid w:val="00037DDC"/>
    <w:rsid w:val="00054783"/>
    <w:rsid w:val="0006239D"/>
    <w:rsid w:val="0009347C"/>
    <w:rsid w:val="000D40B2"/>
    <w:rsid w:val="00187542"/>
    <w:rsid w:val="001B4345"/>
    <w:rsid w:val="0022199D"/>
    <w:rsid w:val="00263E0A"/>
    <w:rsid w:val="003B2CB5"/>
    <w:rsid w:val="00432EF4"/>
    <w:rsid w:val="0047209F"/>
    <w:rsid w:val="004B2C26"/>
    <w:rsid w:val="004D7C30"/>
    <w:rsid w:val="004E290F"/>
    <w:rsid w:val="004F7185"/>
    <w:rsid w:val="0050185E"/>
    <w:rsid w:val="00532D29"/>
    <w:rsid w:val="00564B86"/>
    <w:rsid w:val="005878E5"/>
    <w:rsid w:val="00617D2E"/>
    <w:rsid w:val="00697015"/>
    <w:rsid w:val="006B5A3F"/>
    <w:rsid w:val="006D118A"/>
    <w:rsid w:val="006E7849"/>
    <w:rsid w:val="0075441F"/>
    <w:rsid w:val="0077012A"/>
    <w:rsid w:val="00770374"/>
    <w:rsid w:val="007929C7"/>
    <w:rsid w:val="007A7602"/>
    <w:rsid w:val="007F2098"/>
    <w:rsid w:val="00801688"/>
    <w:rsid w:val="0080415F"/>
    <w:rsid w:val="00822A24"/>
    <w:rsid w:val="00864F59"/>
    <w:rsid w:val="008D6D19"/>
    <w:rsid w:val="008E06B3"/>
    <w:rsid w:val="008E42C9"/>
    <w:rsid w:val="00901E7D"/>
    <w:rsid w:val="0091153C"/>
    <w:rsid w:val="00976AE4"/>
    <w:rsid w:val="00980157"/>
    <w:rsid w:val="00994AAA"/>
    <w:rsid w:val="009D0753"/>
    <w:rsid w:val="009E2FFE"/>
    <w:rsid w:val="00A86A0E"/>
    <w:rsid w:val="00AB3512"/>
    <w:rsid w:val="00B0785C"/>
    <w:rsid w:val="00B132CA"/>
    <w:rsid w:val="00B32831"/>
    <w:rsid w:val="00B42CA2"/>
    <w:rsid w:val="00B524F1"/>
    <w:rsid w:val="00B84DBC"/>
    <w:rsid w:val="00BD3EB3"/>
    <w:rsid w:val="00BE6B91"/>
    <w:rsid w:val="00C07D3F"/>
    <w:rsid w:val="00C11207"/>
    <w:rsid w:val="00C26EB2"/>
    <w:rsid w:val="00C83ECD"/>
    <w:rsid w:val="00CC52CE"/>
    <w:rsid w:val="00CE7207"/>
    <w:rsid w:val="00D02696"/>
    <w:rsid w:val="00D51E31"/>
    <w:rsid w:val="00D5258F"/>
    <w:rsid w:val="00D71AE0"/>
    <w:rsid w:val="00DD490A"/>
    <w:rsid w:val="00DE64EA"/>
    <w:rsid w:val="00DF0E68"/>
    <w:rsid w:val="00DF56F3"/>
    <w:rsid w:val="00E543B2"/>
    <w:rsid w:val="00E76D0B"/>
    <w:rsid w:val="00F12C0C"/>
    <w:rsid w:val="00F500B7"/>
    <w:rsid w:val="00F80AFC"/>
    <w:rsid w:val="00F8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B230CF"/>
  <w15:chartTrackingRefBased/>
  <w15:docId w15:val="{B0264AFF-F600-4049-942D-60A5E866E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E-mail Signature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2A24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994AA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994AA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0D40B2"/>
    <w:rPr>
      <w:rFonts w:ascii="Calibri" w:eastAsia="Times New Roman" w:hAnsi="Calibri"/>
      <w:sz w:val="22"/>
      <w:szCs w:val="22"/>
    </w:rPr>
  </w:style>
  <w:style w:type="character" w:customStyle="1" w:styleId="E-mailSignatureChar">
    <w:name w:val="E-mail Signature Char"/>
    <w:link w:val="E-mailSignature"/>
    <w:uiPriority w:val="99"/>
    <w:rsid w:val="000D40B2"/>
    <w:rPr>
      <w:rFonts w:ascii="Calibri" w:eastAsia="Times New Roman" w:hAnsi="Calibri"/>
      <w:sz w:val="22"/>
      <w:szCs w:val="22"/>
    </w:rPr>
  </w:style>
  <w:style w:type="paragraph" w:styleId="NoSpacing">
    <w:name w:val="No Spacing"/>
    <w:uiPriority w:val="1"/>
    <w:qFormat/>
    <w:rsid w:val="00F500B7"/>
    <w:rPr>
      <w:sz w:val="24"/>
    </w:rPr>
  </w:style>
  <w:style w:type="character" w:styleId="Hyperlink">
    <w:name w:val="Hyperlink"/>
    <w:uiPriority w:val="99"/>
    <w:unhideWhenUsed/>
    <w:rsid w:val="009115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facultycommons.citytech.cuny.edu/cuny-first/" TargetMode="External"/><Relationship Id="rId11" Type="http://schemas.openxmlformats.org/officeDocument/2006/relationships/hyperlink" Target="https://myinfo.cuny.edu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://www.cuny.edu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myinfo.cuny.ed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wilson\Desktop\associate%20provost%20brow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2BCD3-1F59-4C15-81A2-03C8BBE85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Settings\kwilson\Desktop\associate provost brown.dotx</Template>
  <TotalTime>0</TotalTime>
  <Pages>3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image visual communications</Company>
  <LinksUpToDate>false</LinksUpToDate>
  <CharactersWithSpaces>6125</CharactersWithSpaces>
  <SharedDoc>false</SharedDoc>
  <HLinks>
    <vt:vector size="24" baseType="variant">
      <vt:variant>
        <vt:i4>65552</vt:i4>
      </vt:variant>
      <vt:variant>
        <vt:i4>9</vt:i4>
      </vt:variant>
      <vt:variant>
        <vt:i4>0</vt:i4>
      </vt:variant>
      <vt:variant>
        <vt:i4>5</vt:i4>
      </vt:variant>
      <vt:variant>
        <vt:lpwstr>https://myinfo.cuny.edu/</vt:lpwstr>
      </vt:variant>
      <vt:variant>
        <vt:lpwstr/>
      </vt:variant>
      <vt:variant>
        <vt:i4>4390988</vt:i4>
      </vt:variant>
      <vt:variant>
        <vt:i4>6</vt:i4>
      </vt:variant>
      <vt:variant>
        <vt:i4>0</vt:i4>
      </vt:variant>
      <vt:variant>
        <vt:i4>5</vt:i4>
      </vt:variant>
      <vt:variant>
        <vt:lpwstr>http://www.cuny.edu/</vt:lpwstr>
      </vt:variant>
      <vt:variant>
        <vt:lpwstr/>
      </vt:variant>
      <vt:variant>
        <vt:i4>65552</vt:i4>
      </vt:variant>
      <vt:variant>
        <vt:i4>3</vt:i4>
      </vt:variant>
      <vt:variant>
        <vt:i4>0</vt:i4>
      </vt:variant>
      <vt:variant>
        <vt:i4>5</vt:i4>
      </vt:variant>
      <vt:variant>
        <vt:lpwstr>https://myinfo.cuny.edu/</vt:lpwstr>
      </vt:variant>
      <vt:variant>
        <vt:lpwstr/>
      </vt:variant>
      <vt:variant>
        <vt:i4>6291571</vt:i4>
      </vt:variant>
      <vt:variant>
        <vt:i4>0</vt:i4>
      </vt:variant>
      <vt:variant>
        <vt:i4>0</vt:i4>
      </vt:variant>
      <vt:variant>
        <vt:i4>5</vt:i4>
      </vt:variant>
      <vt:variant>
        <vt:lpwstr>http://facultycommons.citytech.cuny.edu/cuny-first/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KWilson</dc:creator>
  <cp:keywords/>
  <cp:lastModifiedBy>Microsoft Office User</cp:lastModifiedBy>
  <cp:revision>2</cp:revision>
  <cp:lastPrinted>2018-08-08T15:44:00Z</cp:lastPrinted>
  <dcterms:created xsi:type="dcterms:W3CDTF">2020-08-28T20:55:00Z</dcterms:created>
  <dcterms:modified xsi:type="dcterms:W3CDTF">2020-08-28T20:55:00Z</dcterms:modified>
</cp:coreProperties>
</file>